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B62" w:rsidRDefault="00786B62" w:rsidP="00BA2043">
      <w:pPr>
        <w:tabs>
          <w:tab w:val="left" w:pos="709"/>
        </w:tabs>
        <w:suppressAutoHyphens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A1596"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47pt">
            <v:imagedata r:id="rId7" o:title="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786B62" w:rsidRDefault="00786B62" w:rsidP="00BA2043">
      <w:pPr>
        <w:tabs>
          <w:tab w:val="left" w:pos="709"/>
        </w:tabs>
        <w:suppressAutoHyphens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86B62" w:rsidRDefault="00786B62" w:rsidP="00F350F9">
      <w:pPr>
        <w:jc w:val="both"/>
        <w:rPr>
          <w:rFonts w:hAnsi="Times New Roman" w:cs="Times New Roman"/>
          <w:sz w:val="24"/>
          <w:szCs w:val="24"/>
        </w:rPr>
      </w:pPr>
    </w:p>
    <w:p w:rsidR="00786B62" w:rsidRDefault="00786B62" w:rsidP="00F350F9">
      <w:pPr>
        <w:jc w:val="both"/>
        <w:rPr>
          <w:rFonts w:hAnsi="Times New Roman" w:cs="Times New Roman"/>
          <w:sz w:val="24"/>
          <w:szCs w:val="24"/>
        </w:rPr>
      </w:pPr>
    </w:p>
    <w:p w:rsidR="00786B62" w:rsidRDefault="00786B62" w:rsidP="00F350F9">
      <w:pPr>
        <w:jc w:val="both"/>
        <w:rPr>
          <w:rFonts w:hAnsi="Times New Roman" w:cs="Times New Roman"/>
          <w:sz w:val="24"/>
          <w:szCs w:val="24"/>
        </w:rPr>
      </w:pPr>
    </w:p>
    <w:p w:rsidR="00786B62" w:rsidRPr="003262FD" w:rsidRDefault="00786B62" w:rsidP="00F350F9">
      <w:pPr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2.4.</w:t>
      </w:r>
      <w:r w:rsidRPr="003262FD">
        <w:rPr>
          <w:rFonts w:hAnsi="Times New Roman" w:cs="Times New Roman"/>
          <w:sz w:val="24"/>
          <w:szCs w:val="24"/>
        </w:rPr>
        <w:t> Лицо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ответственное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прием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документов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график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приема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заявлений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документов</w:t>
      </w:r>
      <w:r w:rsidRPr="003262FD">
        <w:br/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утверждаются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приказом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заведующего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детским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садом</w:t>
      </w:r>
      <w:r w:rsidRPr="003262FD">
        <w:rPr>
          <w:rFonts w:hAnsi="Times New Roman" w:cs="Times New Roman"/>
          <w:sz w:val="24"/>
          <w:szCs w:val="24"/>
        </w:rPr>
        <w:t>.</w:t>
      </w:r>
    </w:p>
    <w:p w:rsidR="00786B62" w:rsidRPr="003262FD" w:rsidRDefault="00786B62" w:rsidP="00F350F9">
      <w:pPr>
        <w:jc w:val="both"/>
        <w:rPr>
          <w:rFonts w:ascii="Times New Roman" w:hAnsi="Times New Roman" w:cs="Times New Roman"/>
          <w:sz w:val="24"/>
          <w:szCs w:val="24"/>
        </w:rPr>
      </w:pPr>
      <w:r w:rsidRPr="003262FD">
        <w:rPr>
          <w:rFonts w:ascii="Times New Roman" w:hAnsi="Times New Roman" w:cs="Times New Roman"/>
          <w:sz w:val="24"/>
          <w:szCs w:val="24"/>
        </w:rPr>
        <w:t>2.5. Приказ, указанный в пункте 2.4 правил, размещается на информационном стенде в детском саду и на официальном сайте детского сада в сети «Интернет» в течение трех рабочих дней со дня его издания.</w:t>
      </w:r>
    </w:p>
    <w:p w:rsidR="00786B62" w:rsidRPr="003262FD" w:rsidRDefault="00786B62" w:rsidP="00F350F9">
      <w:pPr>
        <w:jc w:val="both"/>
        <w:rPr>
          <w:rFonts w:ascii="Times New Roman" w:hAnsi="Times New Roman" w:cs="Times New Roman"/>
          <w:sz w:val="24"/>
          <w:szCs w:val="24"/>
        </w:rPr>
      </w:pPr>
      <w:r w:rsidRPr="003262FD">
        <w:rPr>
          <w:rFonts w:ascii="Times New Roman" w:hAnsi="Times New Roman" w:cs="Times New Roman"/>
          <w:sz w:val="24"/>
          <w:szCs w:val="24"/>
        </w:rPr>
        <w:t>2.6. Лицо, ответственное за прием, обеспечивает своевременное размещение на</w:t>
      </w:r>
      <w:r w:rsidRPr="003262FD">
        <w:rPr>
          <w:rFonts w:ascii="Times New Roman" w:hAnsi="Times New Roman" w:cs="Times New Roman"/>
        </w:rPr>
        <w:br/>
      </w:r>
      <w:r w:rsidRPr="003262FD">
        <w:rPr>
          <w:rFonts w:ascii="Times New Roman" w:hAnsi="Times New Roman" w:cs="Times New Roman"/>
          <w:sz w:val="24"/>
          <w:szCs w:val="24"/>
        </w:rPr>
        <w:t>информационном стенде в детском саду и на официальном сайте детского сада в сети</w:t>
      </w:r>
      <w:r w:rsidRPr="003262FD">
        <w:rPr>
          <w:rFonts w:ascii="Times New Roman" w:hAnsi="Times New Roman" w:cs="Times New Roman"/>
        </w:rPr>
        <w:br/>
      </w:r>
      <w:r w:rsidRPr="003262FD">
        <w:rPr>
          <w:rFonts w:ascii="Times New Roman" w:hAnsi="Times New Roman" w:cs="Times New Roman"/>
          <w:sz w:val="24"/>
          <w:szCs w:val="24"/>
        </w:rPr>
        <w:t xml:space="preserve"> «Интернет»:</w:t>
      </w:r>
    </w:p>
    <w:p w:rsidR="00786B62" w:rsidRPr="003262FD" w:rsidRDefault="00786B62" w:rsidP="00F350F9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2FD">
        <w:rPr>
          <w:rFonts w:ascii="Times New Roman" w:hAnsi="Times New Roman" w:cs="Times New Roman"/>
          <w:sz w:val="24"/>
          <w:szCs w:val="24"/>
        </w:rPr>
        <w:t>распорядительного акта о закреплении образовательных организаций за конкретными территориями;</w:t>
      </w:r>
    </w:p>
    <w:p w:rsidR="00786B62" w:rsidRPr="003262FD" w:rsidRDefault="00786B62" w:rsidP="00F350F9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2FD">
        <w:rPr>
          <w:rFonts w:ascii="Times New Roman" w:hAnsi="Times New Roman" w:cs="Times New Roman"/>
          <w:sz w:val="24"/>
          <w:szCs w:val="24"/>
        </w:rPr>
        <w:t>настоящих правил;</w:t>
      </w:r>
    </w:p>
    <w:p w:rsidR="00786B62" w:rsidRPr="003262FD" w:rsidRDefault="00786B62" w:rsidP="00F350F9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2FD">
        <w:rPr>
          <w:rFonts w:ascii="Times New Roman" w:hAnsi="Times New Roman" w:cs="Times New Roman"/>
          <w:sz w:val="24"/>
          <w:szCs w:val="24"/>
        </w:rPr>
        <w:t xml:space="preserve">копии устава МБДОУ </w:t>
      </w:r>
      <w:r>
        <w:rPr>
          <w:rFonts w:hAnsi="Times New Roman" w:cs="Times New Roman"/>
          <w:sz w:val="24"/>
          <w:szCs w:val="24"/>
        </w:rPr>
        <w:t>«Евлаштау</w:t>
      </w:r>
      <w:r w:rsidRPr="003262FD">
        <w:rPr>
          <w:rFonts w:hAnsi="Times New Roman" w:cs="Times New Roman"/>
          <w:sz w:val="24"/>
          <w:szCs w:val="24"/>
        </w:rPr>
        <w:t>ский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детский сад «Ромашка</w:t>
      </w:r>
      <w:r w:rsidRPr="003262FD">
        <w:rPr>
          <w:rFonts w:hAnsi="Times New Roman" w:cs="Times New Roman"/>
          <w:sz w:val="24"/>
          <w:szCs w:val="24"/>
        </w:rPr>
        <w:t>»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ascii="Times New Roman" w:hAnsi="Times New Roman" w:cs="Times New Roman"/>
          <w:sz w:val="24"/>
          <w:szCs w:val="24"/>
        </w:rPr>
        <w:t>лицензии на осуществление образовательной деятельности, образовательных программ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786B62" w:rsidRPr="003262FD" w:rsidRDefault="00786B62" w:rsidP="00F350F9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2FD">
        <w:rPr>
          <w:rFonts w:ascii="Times New Roman" w:hAnsi="Times New Roman" w:cs="Times New Roman"/>
          <w:sz w:val="24"/>
          <w:szCs w:val="24"/>
        </w:rPr>
        <w:t>информации о сроках приема документов, графика приема документов;</w:t>
      </w:r>
    </w:p>
    <w:p w:rsidR="00786B62" w:rsidRPr="003262FD" w:rsidRDefault="00786B62" w:rsidP="00F350F9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2FD">
        <w:rPr>
          <w:rFonts w:ascii="Times New Roman" w:hAnsi="Times New Roman" w:cs="Times New Roman"/>
          <w:sz w:val="24"/>
          <w:szCs w:val="24"/>
        </w:rPr>
        <w:t>примерной формы заявления о приеме в детский сад;</w:t>
      </w:r>
    </w:p>
    <w:p w:rsidR="00786B62" w:rsidRPr="003262FD" w:rsidRDefault="00786B62" w:rsidP="00F350F9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3262FD">
        <w:rPr>
          <w:rFonts w:ascii="Times New Roman" w:hAnsi="Times New Roman" w:cs="Times New Roman"/>
          <w:sz w:val="24"/>
          <w:szCs w:val="24"/>
        </w:rPr>
        <w:t> дополнительной информации по текущему приему.</w:t>
      </w:r>
    </w:p>
    <w:p w:rsidR="00786B62" w:rsidRPr="003262FD" w:rsidRDefault="00786B62" w:rsidP="001B42B7">
      <w:pPr>
        <w:spacing w:before="100" w:beforeAutospacing="1" w:after="100" w:afterAutospacing="1" w:line="240" w:lineRule="auto"/>
        <w:ind w:right="180"/>
        <w:jc w:val="both"/>
        <w:rPr>
          <w:rFonts w:hAnsi="Times New Roman" w:cs="Times New Roman"/>
          <w:color w:val="FF0000"/>
          <w:sz w:val="24"/>
          <w:szCs w:val="24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</w:rPr>
        <w:t>2.7. МБДОУ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</w:t>
      </w:r>
      <w:r w:rsidRPr="003262FD">
        <w:rPr>
          <w:rFonts w:ascii="Times New Roman" w:hAnsi="Times New Roman" w:cs="Times New Roman"/>
          <w:color w:val="auto"/>
          <w:sz w:val="24"/>
          <w:szCs w:val="24"/>
          <w:u w:val="single"/>
        </w:rPr>
        <w:t>в.</w:t>
      </w:r>
      <w:r w:rsidRPr="003262FD">
        <w:rPr>
          <w:rFonts w:ascii="Times New Roman" w:hAnsi="Times New Roman" w:cs="Times New Roman"/>
          <w:color w:val="auto"/>
          <w:sz w:val="24"/>
          <w:szCs w:val="24"/>
        </w:rPr>
        <w:t xml:space="preserve"> Факт ознакомления родителей (законных представителей) ребенка, в том числе через информационную систему общего пользования, с  указанными документами   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786B62" w:rsidRPr="003262FD" w:rsidRDefault="00786B62" w:rsidP="00F350F9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2.8.</w:t>
      </w:r>
      <w:r w:rsidRPr="003262FD">
        <w:rPr>
          <w:rFonts w:ascii="Times New Roman" w:hAnsi="Times New Roman" w:cs="Times New Roman"/>
          <w:sz w:val="24"/>
          <w:szCs w:val="24"/>
        </w:rPr>
        <w:t>Выбор языка образования, изучаемого родного языка из числа языков народов РФ, в том числе татарского языка как родного языка, государственных языков республик РФ осуществляется по заявлениям родителей (законных представителей) детей при приеме на обучение.</w:t>
      </w:r>
      <w:r w:rsidRPr="003262FD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:rsidR="00786B62" w:rsidRPr="003262FD" w:rsidRDefault="00786B62" w:rsidP="00F350F9">
      <w:pPr>
        <w:jc w:val="both"/>
        <w:rPr>
          <w:rFonts w:ascii="Times New Roman" w:hAnsi="Times New Roman" w:cs="Times New Roman"/>
          <w:sz w:val="24"/>
          <w:szCs w:val="24"/>
        </w:rPr>
      </w:pPr>
      <w:r w:rsidRPr="003262FD">
        <w:rPr>
          <w:rFonts w:hAnsi="Times New Roman" w:cs="Times New Roman"/>
          <w:b/>
          <w:bCs/>
          <w:sz w:val="24"/>
          <w:szCs w:val="24"/>
        </w:rPr>
        <w:t>3</w:t>
      </w:r>
      <w:r w:rsidRPr="003262FD">
        <w:rPr>
          <w:rFonts w:ascii="Times New Roman" w:hAnsi="Times New Roman" w:cs="Times New Roman"/>
          <w:b/>
          <w:bCs/>
          <w:sz w:val="24"/>
          <w:szCs w:val="24"/>
        </w:rPr>
        <w:t>. Порядок зачисления на обучение по основным образовательным программам</w:t>
      </w:r>
      <w:r w:rsidRPr="003262FD">
        <w:rPr>
          <w:rFonts w:ascii="Times New Roman" w:hAnsi="Times New Roman" w:cs="Times New Roman"/>
        </w:rPr>
        <w:br/>
      </w:r>
      <w:r w:rsidRPr="003262F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образования.</w:t>
      </w:r>
    </w:p>
    <w:p w:rsidR="00786B62" w:rsidRPr="003262FD" w:rsidRDefault="00786B62" w:rsidP="00F350F9">
      <w:pPr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3.1.</w:t>
      </w:r>
      <w:r w:rsidRPr="003262FD">
        <w:rPr>
          <w:rFonts w:hAnsi="Times New Roman" w:cs="Times New Roman"/>
          <w:sz w:val="24"/>
          <w:szCs w:val="24"/>
        </w:rPr>
        <w:t> Прием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детей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на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обучение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образовательным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программам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дошкольного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образования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осуществляется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направлению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МКУ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«Управления образования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исполнительного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комитета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Сабинского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муниципального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района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РТ»</w:t>
      </w:r>
      <w:r w:rsidRPr="003262FD">
        <w:rPr>
          <w:rFonts w:hAnsi="Times New Roman" w:cs="Times New Roman"/>
          <w:sz w:val="24"/>
          <w:szCs w:val="24"/>
        </w:rPr>
        <w:t xml:space="preserve">,   </w:t>
      </w:r>
      <w:r w:rsidRPr="003262FD">
        <w:rPr>
          <w:rFonts w:hAnsi="Times New Roman" w:cs="Times New Roman"/>
          <w:sz w:val="24"/>
          <w:szCs w:val="24"/>
        </w:rPr>
        <w:t>по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личному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заявлению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родителя</w:t>
      </w:r>
      <w:r w:rsidRPr="003262FD">
        <w:rPr>
          <w:rFonts w:hAnsi="Times New Roman" w:cs="Times New Roman"/>
          <w:sz w:val="24"/>
          <w:szCs w:val="24"/>
        </w:rPr>
        <w:t xml:space="preserve"> (</w:t>
      </w:r>
      <w:r w:rsidRPr="003262FD">
        <w:rPr>
          <w:rFonts w:hAnsi="Times New Roman" w:cs="Times New Roman"/>
          <w:sz w:val="24"/>
          <w:szCs w:val="24"/>
        </w:rPr>
        <w:t>законного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представителя</w:t>
      </w:r>
      <w:r w:rsidRPr="003262FD">
        <w:rPr>
          <w:rFonts w:hAnsi="Times New Roman" w:cs="Times New Roman"/>
          <w:sz w:val="24"/>
          <w:szCs w:val="24"/>
        </w:rPr>
        <w:t xml:space="preserve">) </w:t>
      </w:r>
      <w:r w:rsidRPr="003262FD">
        <w:rPr>
          <w:rFonts w:hAnsi="Times New Roman" w:cs="Times New Roman"/>
          <w:sz w:val="24"/>
          <w:szCs w:val="24"/>
        </w:rPr>
        <w:t>ребенка при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предъявлении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документа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удостоверяющего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личность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родителя</w:t>
      </w:r>
      <w:r w:rsidRPr="003262FD">
        <w:rPr>
          <w:rFonts w:hAnsi="Times New Roman" w:cs="Times New Roman"/>
          <w:sz w:val="24"/>
          <w:szCs w:val="24"/>
        </w:rPr>
        <w:t xml:space="preserve"> (</w:t>
      </w:r>
      <w:r w:rsidRPr="003262FD">
        <w:rPr>
          <w:rFonts w:hAnsi="Times New Roman" w:cs="Times New Roman"/>
          <w:sz w:val="24"/>
          <w:szCs w:val="24"/>
        </w:rPr>
        <w:t>законного представителя</w:t>
      </w:r>
      <w:r w:rsidRPr="003262FD">
        <w:rPr>
          <w:rFonts w:hAnsi="Times New Roman" w:cs="Times New Roman"/>
          <w:sz w:val="24"/>
          <w:szCs w:val="24"/>
        </w:rPr>
        <w:t xml:space="preserve">), </w:t>
      </w:r>
      <w:r w:rsidRPr="003262FD">
        <w:rPr>
          <w:rFonts w:hAnsi="Times New Roman" w:cs="Times New Roman"/>
          <w:sz w:val="24"/>
          <w:szCs w:val="24"/>
        </w:rPr>
        <w:t>либо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оригинала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документа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удостоверяющего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личность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иностранного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гражданина 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лица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без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гражданства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i/>
          <w:sz w:val="24"/>
          <w:szCs w:val="24"/>
        </w:rPr>
        <w:t xml:space="preserve"> </w:t>
      </w:r>
      <w:r w:rsidRPr="003262FD">
        <w:rPr>
          <w:rFonts w:hAnsi="Times New Roman" w:cs="Times New Roman"/>
          <w:i/>
          <w:sz w:val="24"/>
          <w:szCs w:val="24"/>
        </w:rPr>
        <w:t>РФ</w:t>
      </w:r>
      <w:r w:rsidRPr="003262FD">
        <w:rPr>
          <w:rFonts w:hAnsi="Times New Roman" w:cs="Times New Roman"/>
          <w:i/>
          <w:sz w:val="24"/>
          <w:szCs w:val="24"/>
        </w:rPr>
        <w:t xml:space="preserve"> </w:t>
      </w:r>
      <w:r w:rsidRPr="003262FD">
        <w:rPr>
          <w:rFonts w:hAnsi="Times New Roman" w:cs="Times New Roman"/>
          <w:i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соответствии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законодательством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РФ</w:t>
      </w:r>
      <w:r w:rsidRPr="003262FD">
        <w:rPr>
          <w:rFonts w:hAnsi="Times New Roman" w:cs="Times New Roman"/>
          <w:sz w:val="24"/>
          <w:szCs w:val="24"/>
        </w:rPr>
        <w:t>.</w:t>
      </w:r>
    </w:p>
    <w:p w:rsidR="00786B62" w:rsidRPr="003262FD" w:rsidRDefault="00786B62" w:rsidP="00F350F9">
      <w:pPr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Форма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заявления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утверждается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заведующим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детским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садом</w:t>
      </w:r>
      <w:r w:rsidRPr="003262FD">
        <w:rPr>
          <w:rFonts w:hAnsi="Times New Roman" w:cs="Times New Roman"/>
          <w:sz w:val="24"/>
          <w:szCs w:val="24"/>
        </w:rPr>
        <w:t>.</w:t>
      </w:r>
      <w:r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(</w:t>
      </w:r>
      <w:r w:rsidRPr="003262FD">
        <w:rPr>
          <w:rFonts w:hAnsi="Times New Roman" w:cs="Times New Roman"/>
          <w:sz w:val="24"/>
          <w:szCs w:val="24"/>
        </w:rPr>
        <w:t>Приложение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№</w:t>
      </w:r>
      <w:r w:rsidRPr="003262FD">
        <w:rPr>
          <w:rFonts w:hAnsi="Times New Roman" w:cs="Times New Roman"/>
          <w:sz w:val="24"/>
          <w:szCs w:val="24"/>
        </w:rPr>
        <w:t xml:space="preserve"> 1).</w:t>
      </w:r>
    </w:p>
    <w:p w:rsidR="00786B62" w:rsidRPr="003262FD" w:rsidRDefault="00786B62" w:rsidP="00F350F9">
      <w:pPr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3.2.</w:t>
      </w:r>
      <w:r w:rsidRPr="003262FD">
        <w:rPr>
          <w:rFonts w:hAnsi="Times New Roman" w:cs="Times New Roman"/>
          <w:sz w:val="24"/>
          <w:szCs w:val="24"/>
        </w:rPr>
        <w:t> Для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зачисления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детский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сад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родители</w:t>
      </w:r>
      <w:r w:rsidRPr="003262FD">
        <w:rPr>
          <w:rFonts w:hAnsi="Times New Roman" w:cs="Times New Roman"/>
          <w:sz w:val="24"/>
          <w:szCs w:val="24"/>
        </w:rPr>
        <w:t xml:space="preserve"> (</w:t>
      </w:r>
      <w:r w:rsidRPr="003262FD">
        <w:rPr>
          <w:rFonts w:hAnsi="Times New Roman" w:cs="Times New Roman"/>
          <w:sz w:val="24"/>
          <w:szCs w:val="24"/>
        </w:rPr>
        <w:t>законные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представители</w:t>
      </w:r>
      <w:r w:rsidRPr="003262FD">
        <w:rPr>
          <w:rFonts w:hAnsi="Times New Roman" w:cs="Times New Roman"/>
          <w:sz w:val="24"/>
          <w:szCs w:val="24"/>
        </w:rPr>
        <w:t xml:space="preserve">) </w:t>
      </w:r>
      <w:r w:rsidRPr="003262FD">
        <w:rPr>
          <w:rFonts w:hAnsi="Times New Roman" w:cs="Times New Roman"/>
          <w:sz w:val="24"/>
          <w:szCs w:val="24"/>
        </w:rPr>
        <w:t>детей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предъявляют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следующие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документы</w:t>
      </w:r>
      <w:r w:rsidRPr="003262FD">
        <w:rPr>
          <w:rFonts w:hAnsi="Times New Roman" w:cs="Times New Roman"/>
          <w:sz w:val="24"/>
          <w:szCs w:val="24"/>
        </w:rPr>
        <w:t>:</w:t>
      </w:r>
    </w:p>
    <w:p w:rsidR="00786B62" w:rsidRPr="003262FD" w:rsidRDefault="00786B62" w:rsidP="00045D44">
      <w:pPr>
        <w:numPr>
          <w:ilvl w:val="0"/>
          <w:numId w:val="18"/>
        </w:numPr>
        <w:spacing w:before="100" w:beforeAutospacing="1" w:after="100" w:afterAutospacing="1" w:line="240" w:lineRule="auto"/>
        <w:ind w:left="60" w:right="180" w:hanging="60"/>
        <w:contextualSpacing/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свидетельства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рождении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ребенка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или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для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иностранных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граждан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лиц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без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гражданства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– документ</w:t>
      </w:r>
      <w:r w:rsidRPr="003262FD">
        <w:rPr>
          <w:rFonts w:hAnsi="Times New Roman" w:cs="Times New Roman"/>
          <w:sz w:val="24"/>
          <w:szCs w:val="24"/>
        </w:rPr>
        <w:t>(-</w:t>
      </w:r>
      <w:r w:rsidRPr="003262FD">
        <w:rPr>
          <w:rFonts w:hAnsi="Times New Roman" w:cs="Times New Roman"/>
          <w:sz w:val="24"/>
          <w:szCs w:val="24"/>
        </w:rPr>
        <w:t>ы</w:t>
      </w:r>
      <w:r w:rsidRPr="003262FD">
        <w:rPr>
          <w:rFonts w:hAnsi="Times New Roman" w:cs="Times New Roman"/>
          <w:sz w:val="24"/>
          <w:szCs w:val="24"/>
        </w:rPr>
        <w:t xml:space="preserve">), </w:t>
      </w:r>
      <w:r w:rsidRPr="003262FD">
        <w:rPr>
          <w:rFonts w:hAnsi="Times New Roman" w:cs="Times New Roman"/>
          <w:sz w:val="24"/>
          <w:szCs w:val="24"/>
        </w:rPr>
        <w:t>удостоверяющий</w:t>
      </w:r>
      <w:r w:rsidRPr="003262FD">
        <w:rPr>
          <w:rFonts w:hAnsi="Times New Roman" w:cs="Times New Roman"/>
          <w:sz w:val="24"/>
          <w:szCs w:val="24"/>
        </w:rPr>
        <w:t>(</w:t>
      </w:r>
      <w:r w:rsidRPr="003262FD">
        <w:rPr>
          <w:rFonts w:hAnsi="Times New Roman" w:cs="Times New Roman"/>
          <w:sz w:val="24"/>
          <w:szCs w:val="24"/>
        </w:rPr>
        <w:t>е</w:t>
      </w:r>
      <w:r w:rsidRPr="003262FD">
        <w:rPr>
          <w:rFonts w:hAnsi="Times New Roman" w:cs="Times New Roman"/>
          <w:sz w:val="24"/>
          <w:szCs w:val="24"/>
        </w:rPr>
        <w:t xml:space="preserve">) </w:t>
      </w:r>
      <w:r w:rsidRPr="003262FD">
        <w:rPr>
          <w:rFonts w:hAnsi="Times New Roman" w:cs="Times New Roman"/>
          <w:sz w:val="24"/>
          <w:szCs w:val="24"/>
        </w:rPr>
        <w:t>личность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ребенка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подтверждающий</w:t>
      </w:r>
      <w:r w:rsidRPr="003262FD">
        <w:rPr>
          <w:rFonts w:hAnsi="Times New Roman" w:cs="Times New Roman"/>
          <w:sz w:val="24"/>
          <w:szCs w:val="24"/>
        </w:rPr>
        <w:t>(</w:t>
      </w:r>
      <w:r w:rsidRPr="003262FD">
        <w:rPr>
          <w:rFonts w:hAnsi="Times New Roman" w:cs="Times New Roman"/>
          <w:sz w:val="24"/>
          <w:szCs w:val="24"/>
        </w:rPr>
        <w:t>е</w:t>
      </w:r>
      <w:r w:rsidRPr="003262FD">
        <w:rPr>
          <w:rFonts w:hAnsi="Times New Roman" w:cs="Times New Roman"/>
          <w:sz w:val="24"/>
          <w:szCs w:val="24"/>
        </w:rPr>
        <w:t xml:space="preserve">) </w:t>
      </w:r>
      <w:r w:rsidRPr="003262FD">
        <w:rPr>
          <w:rFonts w:hAnsi="Times New Roman" w:cs="Times New Roman"/>
          <w:sz w:val="24"/>
          <w:szCs w:val="24"/>
        </w:rPr>
        <w:t>законность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представления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прав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ребенка</w:t>
      </w:r>
      <w:r w:rsidRPr="003262FD">
        <w:rPr>
          <w:rFonts w:hAnsi="Times New Roman" w:cs="Times New Roman"/>
          <w:sz w:val="24"/>
          <w:szCs w:val="24"/>
        </w:rPr>
        <w:t>;</w:t>
      </w:r>
    </w:p>
    <w:p w:rsidR="00786B62" w:rsidRPr="003262FD" w:rsidRDefault="00786B62" w:rsidP="00045D44">
      <w:pPr>
        <w:numPr>
          <w:ilvl w:val="0"/>
          <w:numId w:val="18"/>
        </w:numPr>
        <w:spacing w:before="100" w:beforeAutospacing="1" w:after="100" w:afterAutospacing="1" w:line="240" w:lineRule="auto"/>
        <w:ind w:left="60" w:right="180" w:hanging="60"/>
        <w:contextualSpacing/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документ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удостоверяющий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личность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родителя</w:t>
      </w:r>
      <w:r w:rsidRPr="003262FD">
        <w:rPr>
          <w:rFonts w:hAnsi="Times New Roman" w:cs="Times New Roman"/>
          <w:sz w:val="24"/>
          <w:szCs w:val="24"/>
        </w:rPr>
        <w:t xml:space="preserve"> (</w:t>
      </w:r>
      <w:r w:rsidRPr="003262FD">
        <w:rPr>
          <w:rFonts w:hAnsi="Times New Roman" w:cs="Times New Roman"/>
          <w:sz w:val="24"/>
          <w:szCs w:val="24"/>
        </w:rPr>
        <w:t>законного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представителя</w:t>
      </w:r>
      <w:r w:rsidRPr="003262FD">
        <w:rPr>
          <w:rFonts w:hAnsi="Times New Roman" w:cs="Times New Roman"/>
          <w:sz w:val="24"/>
          <w:szCs w:val="24"/>
        </w:rPr>
        <w:t xml:space="preserve">) </w:t>
      </w:r>
      <w:r w:rsidRPr="003262FD">
        <w:rPr>
          <w:rFonts w:hAnsi="Times New Roman" w:cs="Times New Roman"/>
          <w:sz w:val="24"/>
          <w:szCs w:val="24"/>
        </w:rPr>
        <w:t>ребенка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либо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документ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удостоверяющий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личность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иностранного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гражданина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или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лица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без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гражданства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РФ</w:t>
      </w:r>
      <w:r w:rsidRPr="003262FD">
        <w:rPr>
          <w:rFonts w:hAnsi="Times New Roman" w:cs="Times New Roman"/>
          <w:sz w:val="24"/>
          <w:szCs w:val="24"/>
        </w:rPr>
        <w:t>.</w:t>
      </w:r>
    </w:p>
    <w:p w:rsidR="00786B62" w:rsidRDefault="00786B62" w:rsidP="00045D44">
      <w:pPr>
        <w:numPr>
          <w:ilvl w:val="0"/>
          <w:numId w:val="18"/>
        </w:numPr>
        <w:spacing w:before="100" w:beforeAutospacing="1" w:after="100" w:afterAutospacing="1" w:line="240" w:lineRule="auto"/>
        <w:ind w:left="60" w:right="180" w:hanging="60"/>
        <w:contextualSpacing/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свидетельство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регистрации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ребенка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месту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жительства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или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месту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пребывания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на закрепленной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территории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или документ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содержащий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сведения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месте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пребывания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месте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фактического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проживания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ребенка</w:t>
      </w:r>
      <w:r>
        <w:rPr>
          <w:rFonts w:hAnsi="Times New Roman" w:cs="Times New Roman"/>
          <w:sz w:val="24"/>
          <w:szCs w:val="24"/>
        </w:rPr>
        <w:t>;</w:t>
      </w:r>
    </w:p>
    <w:p w:rsidR="00786B62" w:rsidRPr="003262FD" w:rsidRDefault="00786B62" w:rsidP="00BF6BA0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sz w:val="24"/>
          <w:szCs w:val="24"/>
        </w:rPr>
      </w:pPr>
    </w:p>
    <w:p w:rsidR="00786B62" w:rsidRDefault="00786B62" w:rsidP="00BF6BA0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 w:hanging="780"/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медицинское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заключение</w:t>
      </w:r>
      <w:r w:rsidRPr="003262FD">
        <w:rPr>
          <w:rFonts w:hAnsi="Times New Roman" w:cs="Times New Roman"/>
          <w:sz w:val="24"/>
          <w:szCs w:val="24"/>
        </w:rPr>
        <w:t>.</w:t>
      </w:r>
    </w:p>
    <w:p w:rsidR="00786B62" w:rsidRPr="003262FD" w:rsidRDefault="00786B62" w:rsidP="00BF6BA0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 w:hanging="780"/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 xml:space="preserve">3.3. </w:t>
      </w:r>
      <w:r w:rsidRPr="003262FD">
        <w:rPr>
          <w:rFonts w:hAnsi="Times New Roman" w:cs="Times New Roman"/>
          <w:sz w:val="24"/>
          <w:szCs w:val="24"/>
        </w:rPr>
        <w:t>При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необходимости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родители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предъявляют</w:t>
      </w:r>
      <w:r w:rsidRPr="003262FD">
        <w:rPr>
          <w:rFonts w:hAnsi="Times New Roman" w:cs="Times New Roman"/>
          <w:sz w:val="24"/>
          <w:szCs w:val="24"/>
        </w:rPr>
        <w:t>:</w:t>
      </w:r>
    </w:p>
    <w:p w:rsidR="00786B62" w:rsidRPr="003262FD" w:rsidRDefault="00786B62" w:rsidP="00F350F9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документ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подтверждающий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установление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опеки</w:t>
      </w:r>
      <w:r w:rsidRPr="003262FD">
        <w:rPr>
          <w:rFonts w:hAnsi="Times New Roman" w:cs="Times New Roman"/>
          <w:sz w:val="24"/>
          <w:szCs w:val="24"/>
        </w:rPr>
        <w:t>;</w:t>
      </w:r>
    </w:p>
    <w:p w:rsidR="00786B62" w:rsidRPr="003262FD" w:rsidRDefault="00786B62" w:rsidP="00F350F9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документ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психолого</w:t>
      </w:r>
      <w:r w:rsidRPr="003262FD">
        <w:rPr>
          <w:rFonts w:hAnsi="Times New Roman" w:cs="Times New Roman"/>
          <w:sz w:val="24"/>
          <w:szCs w:val="24"/>
        </w:rPr>
        <w:t>-</w:t>
      </w:r>
      <w:r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медико</w:t>
      </w:r>
      <w:r w:rsidRPr="003262FD">
        <w:rPr>
          <w:rFonts w:hAnsi="Times New Roman" w:cs="Times New Roman"/>
          <w:sz w:val="24"/>
          <w:szCs w:val="24"/>
        </w:rPr>
        <w:t>-</w:t>
      </w:r>
      <w:r w:rsidRPr="003262FD">
        <w:rPr>
          <w:rFonts w:hAnsi="Times New Roman" w:cs="Times New Roman"/>
          <w:sz w:val="24"/>
          <w:szCs w:val="24"/>
        </w:rPr>
        <w:t>педагогической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комиссии</w:t>
      </w:r>
      <w:r w:rsidRPr="003262FD">
        <w:rPr>
          <w:rFonts w:hAnsi="Times New Roman" w:cs="Times New Roman"/>
          <w:sz w:val="24"/>
          <w:szCs w:val="24"/>
        </w:rPr>
        <w:t>;</w:t>
      </w:r>
    </w:p>
    <w:p w:rsidR="00786B62" w:rsidRPr="003262FD" w:rsidRDefault="00786B62" w:rsidP="00F350F9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-12"/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документ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подтверждающий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потребность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обучении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группе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оздоровительной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направленности</w:t>
      </w:r>
    </w:p>
    <w:p w:rsidR="00786B62" w:rsidRPr="003262FD" w:rsidRDefault="00786B62" w:rsidP="00F350F9">
      <w:pPr>
        <w:spacing w:before="100" w:beforeAutospacing="1" w:after="100" w:afterAutospacing="1" w:line="240" w:lineRule="auto"/>
        <w:ind w:right="180"/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786B62" w:rsidRPr="003262FD" w:rsidRDefault="00786B62" w:rsidP="00F350F9">
      <w:pPr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3.4.</w:t>
      </w:r>
      <w:r w:rsidRPr="003262FD">
        <w:rPr>
          <w:rFonts w:hAnsi="Times New Roman" w:cs="Times New Roman"/>
          <w:sz w:val="24"/>
          <w:szCs w:val="24"/>
        </w:rPr>
        <w:t> Для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зачисления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детский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сад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родители</w:t>
      </w:r>
      <w:r w:rsidRPr="003262FD">
        <w:rPr>
          <w:rFonts w:hAnsi="Times New Roman" w:cs="Times New Roman"/>
          <w:sz w:val="24"/>
          <w:szCs w:val="24"/>
        </w:rPr>
        <w:t xml:space="preserve"> (</w:t>
      </w:r>
      <w:r w:rsidRPr="003262FD">
        <w:rPr>
          <w:rFonts w:hAnsi="Times New Roman" w:cs="Times New Roman"/>
          <w:sz w:val="24"/>
          <w:szCs w:val="24"/>
        </w:rPr>
        <w:t>законные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представители</w:t>
      </w:r>
      <w:r w:rsidRPr="003262FD">
        <w:rPr>
          <w:rFonts w:hAnsi="Times New Roman" w:cs="Times New Roman"/>
          <w:sz w:val="24"/>
          <w:szCs w:val="24"/>
        </w:rPr>
        <w:t xml:space="preserve">) </w:t>
      </w:r>
      <w:r w:rsidRPr="003262FD">
        <w:rPr>
          <w:rFonts w:hAnsi="Times New Roman" w:cs="Times New Roman"/>
          <w:sz w:val="24"/>
          <w:szCs w:val="24"/>
        </w:rPr>
        <w:t>детей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являющиеся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иностранными</w:t>
      </w:r>
      <w:r w:rsidRPr="003262FD">
        <w:br/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гражданами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или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лицами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без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гражданства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дополнительно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представляют документ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подтверждающий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право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заявителя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на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пребывание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РФ</w:t>
      </w:r>
      <w:r w:rsidRPr="003262FD">
        <w:rPr>
          <w:rFonts w:hAnsi="Times New Roman" w:cs="Times New Roman"/>
          <w:sz w:val="24"/>
          <w:szCs w:val="24"/>
        </w:rPr>
        <w:t xml:space="preserve">. </w:t>
      </w:r>
    </w:p>
    <w:p w:rsidR="00786B62" w:rsidRPr="003262FD" w:rsidRDefault="00786B62" w:rsidP="00F350F9">
      <w:pPr>
        <w:spacing w:before="100" w:beforeAutospacing="1" w:after="100" w:afterAutospacing="1" w:line="240" w:lineRule="auto"/>
        <w:ind w:right="180"/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Иностранные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граждане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лица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без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гражданства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все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документы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представляют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на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русском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языке или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вместе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заверенным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переводом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на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русский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язык</w:t>
      </w:r>
      <w:r w:rsidRPr="003262FD">
        <w:rPr>
          <w:rFonts w:hAnsi="Times New Roman" w:cs="Times New Roman"/>
          <w:sz w:val="24"/>
          <w:szCs w:val="24"/>
        </w:rPr>
        <w:t xml:space="preserve">.                                            </w:t>
      </w:r>
    </w:p>
    <w:p w:rsidR="00786B62" w:rsidRPr="003262FD" w:rsidRDefault="00786B62" w:rsidP="00F350F9">
      <w:pPr>
        <w:jc w:val="both"/>
        <w:rPr>
          <w:rFonts w:ascii="Times New Roman"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 xml:space="preserve">3.5. </w:t>
      </w:r>
      <w:r w:rsidRPr="003262FD">
        <w:rPr>
          <w:rFonts w:hAnsi="Times New Roman" w:cs="Times New Roman"/>
          <w:sz w:val="24"/>
          <w:szCs w:val="24"/>
        </w:rPr>
        <w:t> </w:t>
      </w:r>
      <w:r w:rsidRPr="003262FD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согласие на</w:t>
      </w:r>
      <w:r w:rsidRPr="003262FD">
        <w:rPr>
          <w:rFonts w:ascii="Times New Roman" w:hAnsi="Times New Roman" w:cs="Times New Roman"/>
        </w:rPr>
        <w:br/>
      </w:r>
      <w:r w:rsidRPr="003262FD">
        <w:rPr>
          <w:rFonts w:ascii="Times New Roman" w:hAnsi="Times New Roman" w:cs="Times New Roman"/>
          <w:sz w:val="24"/>
          <w:szCs w:val="24"/>
        </w:rPr>
        <w:t xml:space="preserve"> обработку их персональных данных и персональных данных ребенка в порядке, установленном законодательством РФ. (Приложение 2)</w:t>
      </w:r>
    </w:p>
    <w:p w:rsidR="00786B62" w:rsidRPr="003262FD" w:rsidRDefault="00786B62" w:rsidP="00F350F9">
      <w:pPr>
        <w:jc w:val="both"/>
        <w:rPr>
          <w:rFonts w:ascii="Times New Roman" w:hAnsi="Times New Roman" w:cs="Times New Roman"/>
          <w:sz w:val="24"/>
          <w:szCs w:val="24"/>
        </w:rPr>
      </w:pPr>
      <w:r w:rsidRPr="003262FD">
        <w:rPr>
          <w:rFonts w:ascii="Times New Roman" w:hAnsi="Times New Roman" w:cs="Times New Roman"/>
          <w:sz w:val="24"/>
          <w:szCs w:val="24"/>
        </w:rPr>
        <w:t>3.6. Лицо, ответственное за прием документов, осуществляет регистрацию поданных заявлений о приеме в детский сад в журнале регистрации заявлений о приеме (Приложение 3), о чем родителям (законным представителям) выдается документ ( расписка),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2FD">
        <w:rPr>
          <w:rFonts w:ascii="Times New Roman" w:hAnsi="Times New Roman" w:cs="Times New Roman"/>
          <w:sz w:val="24"/>
          <w:szCs w:val="24"/>
        </w:rPr>
        <w:t xml:space="preserve">(Приложение 4)  заверенный   подписью лица, ответственного за прием документов. В документе лицо, ответственное за прием документов, указывает индивидуальный  номер заявления о приеме ребенка в детский сад и перечень представленных  при приеме документов. Иные заявления, подаваемые вместе с заявлением о приеме в детский сад, включаются в перечень представленных документов. </w:t>
      </w:r>
    </w:p>
    <w:p w:rsidR="00786B62" w:rsidRPr="003262FD" w:rsidRDefault="00786B62" w:rsidP="00F350F9">
      <w:pPr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ascii="Times New Roman" w:hAnsi="Times New Roman" w:cs="Times New Roman"/>
          <w:sz w:val="24"/>
          <w:szCs w:val="24"/>
        </w:rPr>
        <w:t>3.7. Заявление может быть подано родителем (законным представителем) в форме электронного документа с использованием информационно-телекоммуникационных сетей общего пользования в порядке, предусмотренном административным регламентом о предоставлении муниципальной услуги</w:t>
      </w:r>
      <w:r w:rsidRPr="003262FD">
        <w:rPr>
          <w:rFonts w:hAnsi="Times New Roman" w:cs="Times New Roman"/>
          <w:sz w:val="24"/>
          <w:szCs w:val="24"/>
        </w:rPr>
        <w:t>.</w:t>
      </w:r>
    </w:p>
    <w:p w:rsidR="00786B62" w:rsidRPr="003262FD" w:rsidRDefault="00786B62" w:rsidP="00F350F9">
      <w:pPr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3.8.</w:t>
      </w:r>
      <w:r w:rsidRPr="003262FD">
        <w:rPr>
          <w:rFonts w:hAnsi="Times New Roman" w:cs="Times New Roman"/>
          <w:sz w:val="24"/>
          <w:szCs w:val="24"/>
        </w:rPr>
        <w:t> С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родителями</w:t>
      </w:r>
      <w:r w:rsidRPr="003262FD">
        <w:rPr>
          <w:rFonts w:hAnsi="Times New Roman" w:cs="Times New Roman"/>
          <w:sz w:val="24"/>
          <w:szCs w:val="24"/>
        </w:rPr>
        <w:t xml:space="preserve"> (</w:t>
      </w:r>
      <w:r w:rsidRPr="003262FD">
        <w:rPr>
          <w:rFonts w:hAnsi="Times New Roman" w:cs="Times New Roman"/>
          <w:sz w:val="24"/>
          <w:szCs w:val="24"/>
        </w:rPr>
        <w:t>законными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представителями</w:t>
      </w:r>
      <w:r w:rsidRPr="003262FD">
        <w:rPr>
          <w:rFonts w:hAnsi="Times New Roman" w:cs="Times New Roman"/>
          <w:sz w:val="24"/>
          <w:szCs w:val="24"/>
        </w:rPr>
        <w:t xml:space="preserve">) </w:t>
      </w:r>
      <w:r w:rsidRPr="003262FD">
        <w:rPr>
          <w:rFonts w:hAnsi="Times New Roman" w:cs="Times New Roman"/>
          <w:sz w:val="24"/>
          <w:szCs w:val="24"/>
        </w:rPr>
        <w:t>детей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которые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сдали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полный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комплект</w:t>
      </w:r>
      <w:r w:rsidRPr="003262FD">
        <w:br/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документов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предусмотренных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настоящими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правилами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заключается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договор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об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образовании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по образовательным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программам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дошкольного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образования</w:t>
      </w:r>
      <w:r w:rsidRPr="003262FD">
        <w:rPr>
          <w:rFonts w:hAnsi="Times New Roman" w:cs="Times New Roman"/>
          <w:sz w:val="24"/>
          <w:szCs w:val="24"/>
        </w:rPr>
        <w:t>.</w:t>
      </w:r>
      <w:r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(</w:t>
      </w:r>
      <w:r w:rsidRPr="003262FD">
        <w:rPr>
          <w:rFonts w:hAnsi="Times New Roman" w:cs="Times New Roman"/>
          <w:sz w:val="24"/>
          <w:szCs w:val="24"/>
        </w:rPr>
        <w:t>Приложение</w:t>
      </w:r>
      <w:r w:rsidRPr="003262FD">
        <w:rPr>
          <w:rFonts w:hAnsi="Times New Roman" w:cs="Times New Roman"/>
          <w:sz w:val="24"/>
          <w:szCs w:val="24"/>
        </w:rPr>
        <w:t xml:space="preserve"> 5).</w:t>
      </w:r>
      <w:r w:rsidRPr="003262FD">
        <w:rPr>
          <w:rFonts w:ascii="Times New Roman" w:hAnsi="Times New Roman" w:cs="Times New Roman"/>
          <w:color w:val="auto"/>
          <w:sz w:val="24"/>
          <w:szCs w:val="24"/>
        </w:rPr>
        <w:t xml:space="preserve">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ребенка, посещающего дошкольное учреждение.</w:t>
      </w:r>
    </w:p>
    <w:p w:rsidR="00786B62" w:rsidRPr="003262FD" w:rsidRDefault="00786B62" w:rsidP="00F350F9">
      <w:pPr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</w:rPr>
        <w:t xml:space="preserve">  Дети, родители (законные представители) которых не представили необходимые для приема документы в соответствии с </w:t>
      </w:r>
      <w:hyperlink r:id="rId8" w:anchor="/document/70653804/entry/9" w:history="1">
        <w:r w:rsidRPr="003262FD">
          <w:rPr>
            <w:rFonts w:ascii="Times New Roman" w:hAnsi="Times New Roman" w:cs="Times New Roman"/>
            <w:color w:val="auto"/>
            <w:sz w:val="24"/>
            <w:szCs w:val="24"/>
            <w:u w:val="single"/>
          </w:rPr>
          <w:t>пунктом 3.2.</w:t>
        </w:r>
      </w:hyperlink>
      <w:r w:rsidRPr="003262FD">
        <w:rPr>
          <w:rFonts w:ascii="Times New Roman" w:hAnsi="Times New Roman" w:cs="Times New Roman"/>
          <w:color w:val="auto"/>
          <w:sz w:val="24"/>
          <w:szCs w:val="24"/>
        </w:rPr>
        <w:t> настоящих Правил, остаются на учете детей, нуждающихся в предоставлении места в МБДОУ. Место в МБДОУ ребенку предоставляется при освобождении мест в   группе в течение года.</w:t>
      </w:r>
    </w:p>
    <w:p w:rsidR="00786B62" w:rsidRPr="003262FD" w:rsidRDefault="00786B62" w:rsidP="00F350F9">
      <w:pPr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3.9.</w:t>
      </w:r>
      <w:r w:rsidRPr="003262FD">
        <w:rPr>
          <w:rFonts w:hAnsi="Times New Roman" w:cs="Times New Roman"/>
          <w:sz w:val="24"/>
          <w:szCs w:val="24"/>
        </w:rPr>
        <w:t> Зачисление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ребенка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детский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сад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оформляется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приказом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руководителя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течение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трех</w:t>
      </w:r>
      <w:r w:rsidRPr="003262FD">
        <w:br/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рабочих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дней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после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заключения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договора</w:t>
      </w:r>
      <w:r w:rsidRPr="003262FD">
        <w:rPr>
          <w:rFonts w:hAnsi="Times New Roman" w:cs="Times New Roman"/>
          <w:sz w:val="24"/>
          <w:szCs w:val="24"/>
        </w:rPr>
        <w:t>.</w:t>
      </w:r>
    </w:p>
    <w:p w:rsidR="00786B62" w:rsidRDefault="00786B62" w:rsidP="00F350F9">
      <w:pPr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>3.10.</w:t>
      </w:r>
      <w:r w:rsidRPr="003262FD">
        <w:rPr>
          <w:rFonts w:hAnsi="Times New Roman" w:cs="Times New Roman"/>
          <w:sz w:val="24"/>
          <w:szCs w:val="24"/>
        </w:rPr>
        <w:t> Лицо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ответственное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прием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документов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трехдневный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срок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после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издания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приказа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</w:t>
      </w:r>
      <w:r w:rsidRPr="003262FD">
        <w:br/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зачислении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размещает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приказ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зачислении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на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информационном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стенде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обеспечивает</w:t>
      </w:r>
      <w:r w:rsidRPr="003262FD">
        <w:br/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размещение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на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официальном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сайте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детского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сада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сети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«Интернет»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реквизитов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приказа</w:t>
      </w:r>
      <w:r w:rsidRPr="003262FD">
        <w:rPr>
          <w:rFonts w:hAnsi="Times New Roman" w:cs="Times New Roman"/>
          <w:sz w:val="24"/>
          <w:szCs w:val="24"/>
        </w:rPr>
        <w:t>,</w:t>
      </w:r>
      <w:r w:rsidRPr="003262FD">
        <w:br/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наименования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возрастной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группы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число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детей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зачисленных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указанную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возрастную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группу</w:t>
      </w:r>
      <w:r w:rsidRPr="003262FD">
        <w:rPr>
          <w:rFonts w:hAnsi="Times New Roman" w:cs="Times New Roman"/>
          <w:sz w:val="24"/>
          <w:szCs w:val="24"/>
        </w:rPr>
        <w:t xml:space="preserve">.  </w:t>
      </w:r>
    </w:p>
    <w:p w:rsidR="00786B62" w:rsidRDefault="00786B62" w:rsidP="00F350F9">
      <w:pPr>
        <w:jc w:val="both"/>
        <w:rPr>
          <w:rFonts w:hAnsi="Times New Roman" w:cs="Times New Roman"/>
          <w:sz w:val="24"/>
          <w:szCs w:val="24"/>
        </w:rPr>
      </w:pPr>
    </w:p>
    <w:p w:rsidR="00786B62" w:rsidRPr="003262FD" w:rsidRDefault="00786B62" w:rsidP="00F350F9">
      <w:pPr>
        <w:jc w:val="both"/>
        <w:rPr>
          <w:rFonts w:hAnsi="Times New Roman" w:cs="Times New Roman"/>
          <w:sz w:val="24"/>
          <w:szCs w:val="24"/>
        </w:rPr>
      </w:pPr>
      <w:r w:rsidRPr="003262FD">
        <w:rPr>
          <w:rFonts w:hAnsi="Times New Roman" w:cs="Times New Roman"/>
          <w:sz w:val="24"/>
          <w:szCs w:val="24"/>
        </w:rPr>
        <w:t xml:space="preserve"> 3.11.</w:t>
      </w:r>
      <w:r w:rsidRPr="003262FD">
        <w:rPr>
          <w:rFonts w:hAnsi="Times New Roman" w:cs="Times New Roman"/>
          <w:sz w:val="24"/>
          <w:szCs w:val="24"/>
        </w:rPr>
        <w:t> На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каждого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зачисленного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детский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сад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ребенка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оформляется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личное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дело</w:t>
      </w:r>
      <w:r w:rsidRPr="003262FD">
        <w:rPr>
          <w:rFonts w:hAnsi="Times New Roman" w:cs="Times New Roman"/>
          <w:sz w:val="24"/>
          <w:szCs w:val="24"/>
        </w:rPr>
        <w:t xml:space="preserve">, </w:t>
      </w:r>
      <w:r w:rsidRPr="003262FD">
        <w:rPr>
          <w:rFonts w:hAnsi="Times New Roman" w:cs="Times New Roman"/>
          <w:sz w:val="24"/>
          <w:szCs w:val="24"/>
        </w:rPr>
        <w:t>в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котором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хранятся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все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предоставленные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родителями</w:t>
      </w:r>
      <w:r w:rsidRPr="003262FD">
        <w:rPr>
          <w:rFonts w:hAnsi="Times New Roman" w:cs="Times New Roman"/>
          <w:sz w:val="24"/>
          <w:szCs w:val="24"/>
        </w:rPr>
        <w:t xml:space="preserve"> (</w:t>
      </w:r>
      <w:r w:rsidRPr="003262FD">
        <w:rPr>
          <w:rFonts w:hAnsi="Times New Roman" w:cs="Times New Roman"/>
          <w:sz w:val="24"/>
          <w:szCs w:val="24"/>
        </w:rPr>
        <w:t>законными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представителями</w:t>
      </w:r>
      <w:r w:rsidRPr="003262FD">
        <w:rPr>
          <w:rFonts w:hAnsi="Times New Roman" w:cs="Times New Roman"/>
          <w:sz w:val="24"/>
          <w:szCs w:val="24"/>
        </w:rPr>
        <w:t xml:space="preserve">) </w:t>
      </w:r>
      <w:r w:rsidRPr="003262FD">
        <w:rPr>
          <w:rFonts w:hAnsi="Times New Roman" w:cs="Times New Roman"/>
          <w:sz w:val="24"/>
          <w:szCs w:val="24"/>
        </w:rPr>
        <w:t>ребёнка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3262FD">
        <w:rPr>
          <w:rFonts w:hAnsi="Times New Roman" w:cs="Times New Roman"/>
          <w:sz w:val="24"/>
          <w:szCs w:val="24"/>
        </w:rPr>
        <w:t>документы</w:t>
      </w:r>
      <w:r w:rsidRPr="003262FD">
        <w:rPr>
          <w:rFonts w:hAnsi="Times New Roman" w:cs="Times New Roman"/>
          <w:sz w:val="24"/>
          <w:szCs w:val="24"/>
        </w:rPr>
        <w:t xml:space="preserve">. </w:t>
      </w:r>
    </w:p>
    <w:p w:rsidR="00786B62" w:rsidRDefault="00786B62" w:rsidP="00045D4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</w:p>
    <w:p w:rsidR="00786B62" w:rsidRDefault="00786B62" w:rsidP="00045D4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62FD">
        <w:rPr>
          <w:rFonts w:ascii="Times New Roman" w:hAnsi="Times New Roman" w:cs="Times New Roman"/>
          <w:color w:val="auto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786B62" w:rsidRPr="0085613D" w:rsidRDefault="00786B62" w:rsidP="0085613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86B62" w:rsidRPr="0085613D" w:rsidRDefault="00786B62" w:rsidP="008561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 xml:space="preserve">Регистрационный номер________           </w:t>
      </w:r>
      <w:r>
        <w:rPr>
          <w:rFonts w:ascii="Times New Roman" w:hAnsi="Times New Roman" w:cs="Times New Roman"/>
          <w:sz w:val="24"/>
          <w:szCs w:val="24"/>
        </w:rPr>
        <w:t xml:space="preserve">    Заведующему МБДОУ «Евлаштау</w:t>
      </w:r>
      <w:r w:rsidRPr="0085613D">
        <w:rPr>
          <w:rFonts w:ascii="Times New Roman" w:hAnsi="Times New Roman" w:cs="Times New Roman"/>
          <w:sz w:val="24"/>
          <w:szCs w:val="24"/>
        </w:rPr>
        <w:t xml:space="preserve">ский детский сад             </w:t>
      </w:r>
    </w:p>
    <w:p w:rsidR="00786B62" w:rsidRPr="0085613D" w:rsidRDefault="00786B62" w:rsidP="008561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>от «____</w:t>
      </w:r>
      <w:r>
        <w:rPr>
          <w:rFonts w:ascii="Times New Roman" w:hAnsi="Times New Roman" w:cs="Times New Roman"/>
          <w:sz w:val="24"/>
          <w:szCs w:val="24"/>
        </w:rPr>
        <w:t>» ______________20____г</w:t>
      </w:r>
      <w:r>
        <w:rPr>
          <w:rFonts w:ascii="Times New Roman" w:hAnsi="Times New Roman" w:cs="Times New Roman"/>
          <w:sz w:val="24"/>
          <w:szCs w:val="24"/>
        </w:rPr>
        <w:tab/>
        <w:t xml:space="preserve"> «Ромашка</w:t>
      </w:r>
      <w:r w:rsidRPr="0085613D">
        <w:rPr>
          <w:rFonts w:ascii="Times New Roman" w:hAnsi="Times New Roman" w:cs="Times New Roman"/>
          <w:sz w:val="24"/>
          <w:szCs w:val="24"/>
        </w:rPr>
        <w:t xml:space="preserve">» Сабинского муниципального района Республики           </w:t>
      </w:r>
    </w:p>
    <w:p w:rsidR="00786B62" w:rsidRPr="0085613D" w:rsidRDefault="00786B62" w:rsidP="0085613D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561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Татарстан» </w:t>
      </w:r>
      <w:r>
        <w:rPr>
          <w:rFonts w:ascii="Times New Roman" w:hAnsi="Times New Roman" w:cs="Times New Roman"/>
          <w:sz w:val="24"/>
          <w:szCs w:val="24"/>
        </w:rPr>
        <w:t xml:space="preserve">Файзрахмановой Гульшат Миннахматовне </w:t>
      </w:r>
    </w:p>
    <w:p w:rsidR="00786B62" w:rsidRPr="0085613D" w:rsidRDefault="00786B62" w:rsidP="0085613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561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(от)____________________________________________</w:t>
      </w:r>
    </w:p>
    <w:p w:rsidR="00786B62" w:rsidRPr="0085613D" w:rsidRDefault="00786B62" w:rsidP="0085613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(Ф.И.О. заявителя)</w:t>
      </w:r>
    </w:p>
    <w:p w:rsidR="00786B62" w:rsidRPr="0085613D" w:rsidRDefault="00786B62" w:rsidP="0085613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 xml:space="preserve">                                   паспорт __________________________</w:t>
      </w:r>
    </w:p>
    <w:p w:rsidR="00786B62" w:rsidRPr="0085613D" w:rsidRDefault="00786B62" w:rsidP="0085613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5613D">
        <w:rPr>
          <w:rFonts w:ascii="Times New Roman" w:hAnsi="Times New Roman" w:cs="Times New Roman"/>
          <w:sz w:val="16"/>
          <w:szCs w:val="16"/>
        </w:rPr>
        <w:t>(серия,номер)</w:t>
      </w:r>
    </w:p>
    <w:p w:rsidR="00786B62" w:rsidRPr="0085613D" w:rsidRDefault="00786B62" w:rsidP="0085613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561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телефон</w:t>
      </w:r>
      <w:r w:rsidRPr="0085613D">
        <w:rPr>
          <w:rFonts w:ascii="Times New Roman" w:hAnsi="Times New Roman" w:cs="Times New Roman"/>
          <w:sz w:val="16"/>
          <w:szCs w:val="16"/>
        </w:rPr>
        <w:t>___________________________________________________</w:t>
      </w:r>
    </w:p>
    <w:p w:rsidR="00786B62" w:rsidRPr="0085613D" w:rsidRDefault="00786B62" w:rsidP="0085613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561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адрес электронной почты   </w:t>
      </w:r>
      <w:r w:rsidRPr="0085613D">
        <w:rPr>
          <w:rFonts w:ascii="Times New Roman" w:hAnsi="Times New Roman" w:cs="Times New Roman"/>
          <w:sz w:val="16"/>
          <w:szCs w:val="16"/>
        </w:rPr>
        <w:t xml:space="preserve"> ___________________________________</w:t>
      </w:r>
    </w:p>
    <w:p w:rsidR="00786B62" w:rsidRPr="0085613D" w:rsidRDefault="00786B62" w:rsidP="0085613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13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ЗАЯВЛЕНИЕ</w:t>
      </w:r>
    </w:p>
    <w:p w:rsidR="00786B62" w:rsidRPr="0085613D" w:rsidRDefault="00786B62" w:rsidP="0085613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>Прошу зачислить моего ребенка_____________________________________________________</w:t>
      </w:r>
    </w:p>
    <w:p w:rsidR="00786B62" w:rsidRPr="0085613D" w:rsidRDefault="00786B62" w:rsidP="0085613D">
      <w:pPr>
        <w:widowControl w:val="0"/>
        <w:pBdr>
          <w:bottom w:val="single" w:sz="12" w:space="1" w:color="auto"/>
        </w:pBdr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561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85613D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786B62" w:rsidRPr="0085613D" w:rsidRDefault="00786B62" w:rsidP="0085613D">
      <w:pPr>
        <w:widowControl w:val="0"/>
        <w:pBdr>
          <w:bottom w:val="single" w:sz="12" w:space="1" w:color="auto"/>
        </w:pBdr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86B62" w:rsidRPr="0085613D" w:rsidRDefault="00786B62" w:rsidP="0085613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5613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5613D">
        <w:rPr>
          <w:rFonts w:ascii="Times New Roman" w:hAnsi="Times New Roman" w:cs="Times New Roman"/>
          <w:sz w:val="16"/>
          <w:szCs w:val="16"/>
        </w:rPr>
        <w:t>(дата рождения)</w:t>
      </w:r>
    </w:p>
    <w:p w:rsidR="00786B62" w:rsidRPr="0085613D" w:rsidRDefault="00786B62" w:rsidP="0085613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 xml:space="preserve"> на обучение по образовательной программе дошкольного образования в разновозростную общеразвивающую группу с режимом прибывания сокращенного дня (9ч)</w:t>
      </w:r>
    </w:p>
    <w:p w:rsidR="00786B62" w:rsidRPr="0085613D" w:rsidRDefault="00786B62" w:rsidP="0085613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 xml:space="preserve"> Желаемая дата зачисления:_________________________________</w:t>
      </w:r>
    </w:p>
    <w:p w:rsidR="00786B62" w:rsidRPr="0085613D" w:rsidRDefault="00786B62" w:rsidP="0085613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 xml:space="preserve"> Адрес места жительства:_________________________________</w:t>
      </w:r>
    </w:p>
    <w:p w:rsidR="00786B62" w:rsidRPr="0085613D" w:rsidRDefault="00786B62" w:rsidP="0085613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 xml:space="preserve"> Свидетельство о рождении:_________________________________</w:t>
      </w:r>
    </w:p>
    <w:p w:rsidR="00786B62" w:rsidRPr="0085613D" w:rsidRDefault="00786B62" w:rsidP="0085613D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5613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(серия,номер дата,место выдачи)</w:t>
      </w:r>
    </w:p>
    <w:p w:rsidR="00786B62" w:rsidRPr="0085613D" w:rsidRDefault="00786B62" w:rsidP="0085613D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5613D">
        <w:rPr>
          <w:rFonts w:ascii="Times New Roman" w:hAnsi="Times New Roman" w:cs="Times New Roman"/>
          <w:sz w:val="24"/>
          <w:szCs w:val="24"/>
        </w:rPr>
        <w:t>Выбираю  язык образования ________Родной язык________________________________</w:t>
      </w:r>
    </w:p>
    <w:p w:rsidR="00786B62" w:rsidRPr="0085613D" w:rsidRDefault="00786B62" w:rsidP="0085613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 xml:space="preserve">Реквизиты документа подверждающего установление опеки </w:t>
      </w:r>
      <w:r w:rsidRPr="0085613D">
        <w:rPr>
          <w:rFonts w:ascii="Times New Roman" w:hAnsi="Times New Roman" w:cs="Times New Roman"/>
          <w:b/>
          <w:sz w:val="24"/>
          <w:szCs w:val="24"/>
        </w:rPr>
        <w:t>(при наличие)</w:t>
      </w:r>
    </w:p>
    <w:p w:rsidR="00786B62" w:rsidRPr="0085613D" w:rsidRDefault="00786B62" w:rsidP="0085613D">
      <w:pPr>
        <w:widowControl w:val="0"/>
        <w:spacing w:line="239" w:lineRule="auto"/>
        <w:ind w:right="-26"/>
        <w:rPr>
          <w:rFonts w:ascii="Times New Roman" w:hAnsi="Times New Roman" w:cs="Times New Roman"/>
          <w:b/>
          <w:bCs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>Потребность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в о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85613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613D">
        <w:rPr>
          <w:rFonts w:ascii="Times New Roman" w:hAnsi="Times New Roman" w:cs="Times New Roman"/>
          <w:sz w:val="24"/>
          <w:szCs w:val="24"/>
        </w:rPr>
        <w:t>ч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и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ребен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85613D">
        <w:rPr>
          <w:rFonts w:ascii="Times New Roman" w:hAnsi="Times New Roman" w:cs="Times New Roman"/>
          <w:sz w:val="24"/>
          <w:szCs w:val="24"/>
        </w:rPr>
        <w:t>а по адап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ти</w:t>
      </w:r>
      <w:r w:rsidRPr="0085613D">
        <w:rPr>
          <w:rFonts w:ascii="Times New Roman" w:hAnsi="Times New Roman" w:cs="Times New Roman"/>
          <w:sz w:val="24"/>
          <w:szCs w:val="24"/>
        </w:rPr>
        <w:t>ро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ой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обра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85613D">
        <w:rPr>
          <w:rFonts w:ascii="Times New Roman" w:hAnsi="Times New Roman" w:cs="Times New Roman"/>
          <w:sz w:val="24"/>
          <w:szCs w:val="24"/>
        </w:rPr>
        <w:t>ов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тел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613D">
        <w:rPr>
          <w:rFonts w:ascii="Times New Roman" w:hAnsi="Times New Roman" w:cs="Times New Roman"/>
          <w:sz w:val="24"/>
          <w:szCs w:val="24"/>
        </w:rPr>
        <w:t>ной програ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85613D">
        <w:rPr>
          <w:rFonts w:ascii="Times New Roman" w:hAnsi="Times New Roman" w:cs="Times New Roman"/>
          <w:sz w:val="24"/>
          <w:szCs w:val="24"/>
        </w:rPr>
        <w:t>ме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дошколь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ого образован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я и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(и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613D">
        <w:rPr>
          <w:rFonts w:ascii="Times New Roman" w:hAnsi="Times New Roman" w:cs="Times New Roman"/>
          <w:sz w:val="24"/>
          <w:szCs w:val="24"/>
        </w:rPr>
        <w:t xml:space="preserve">и) в 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5613D">
        <w:rPr>
          <w:rFonts w:ascii="Times New Roman" w:hAnsi="Times New Roman" w:cs="Times New Roman"/>
          <w:sz w:val="24"/>
          <w:szCs w:val="24"/>
        </w:rPr>
        <w:t>озда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ии спец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ал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613D">
        <w:rPr>
          <w:rFonts w:ascii="Times New Roman" w:hAnsi="Times New Roman" w:cs="Times New Roman"/>
          <w:sz w:val="24"/>
          <w:szCs w:val="24"/>
        </w:rPr>
        <w:t>н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613D">
        <w:rPr>
          <w:rFonts w:ascii="Times New Roman" w:hAnsi="Times New Roman" w:cs="Times New Roman"/>
          <w:sz w:val="24"/>
          <w:szCs w:val="24"/>
        </w:rPr>
        <w:t>х</w:t>
      </w:r>
      <w:r w:rsidRPr="0085613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5613D">
        <w:rPr>
          <w:rFonts w:ascii="Times New Roman" w:hAnsi="Times New Roman" w:cs="Times New Roman"/>
          <w:sz w:val="24"/>
          <w:szCs w:val="24"/>
        </w:rPr>
        <w:t>ловий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для организации о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85613D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85613D">
        <w:rPr>
          <w:rFonts w:ascii="Times New Roman" w:hAnsi="Times New Roman" w:cs="Times New Roman"/>
          <w:sz w:val="24"/>
          <w:szCs w:val="24"/>
        </w:rPr>
        <w:t>ния и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во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85613D">
        <w:rPr>
          <w:rFonts w:ascii="Times New Roman" w:hAnsi="Times New Roman" w:cs="Times New Roman"/>
          <w:sz w:val="24"/>
          <w:szCs w:val="24"/>
        </w:rPr>
        <w:t>и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85613D">
        <w:rPr>
          <w:rFonts w:ascii="Times New Roman" w:hAnsi="Times New Roman" w:cs="Times New Roman"/>
          <w:sz w:val="24"/>
          <w:szCs w:val="24"/>
        </w:rPr>
        <w:t>а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ия ребенка-и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 xml:space="preserve">валида в 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5613D">
        <w:rPr>
          <w:rFonts w:ascii="Times New Roman" w:hAnsi="Times New Roman" w:cs="Times New Roman"/>
          <w:sz w:val="24"/>
          <w:szCs w:val="24"/>
        </w:rPr>
        <w:t>оотв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тствии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с</w:t>
      </w:r>
      <w:r w:rsidRPr="0085613D">
        <w:rPr>
          <w:rFonts w:ascii="Times New Roman" w:hAnsi="Times New Roman" w:cs="Times New Roman"/>
          <w:sz w:val="24"/>
          <w:szCs w:val="24"/>
        </w:rPr>
        <w:t xml:space="preserve"> и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ви</w:t>
      </w:r>
      <w:r w:rsidRPr="0085613D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85613D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льн</w:t>
      </w:r>
      <w:r w:rsidRPr="0085613D">
        <w:rPr>
          <w:rFonts w:ascii="Times New Roman" w:hAnsi="Times New Roman" w:cs="Times New Roman"/>
          <w:sz w:val="24"/>
          <w:szCs w:val="24"/>
        </w:rPr>
        <w:t>ой програ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85613D">
        <w:rPr>
          <w:rFonts w:ascii="Times New Roman" w:hAnsi="Times New Roman" w:cs="Times New Roman"/>
          <w:sz w:val="24"/>
          <w:szCs w:val="24"/>
        </w:rPr>
        <w:t>мой ре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б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л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та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и инвали</w:t>
      </w:r>
      <w:r w:rsidRPr="0085613D">
        <w:rPr>
          <w:rFonts w:ascii="Times New Roman" w:hAnsi="Times New Roman" w:cs="Times New Roman"/>
          <w:spacing w:val="8"/>
          <w:sz w:val="24"/>
          <w:szCs w:val="24"/>
        </w:rPr>
        <w:t>д</w:t>
      </w:r>
      <w:r w:rsidRPr="0085613D">
        <w:rPr>
          <w:rFonts w:ascii="Times New Roman" w:hAnsi="Times New Roman" w:cs="Times New Roman"/>
          <w:sz w:val="24"/>
          <w:szCs w:val="24"/>
        </w:rPr>
        <w:t xml:space="preserve">а 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85613D">
        <w:rPr>
          <w:rFonts w:ascii="Times New Roman" w:hAnsi="Times New Roman" w:cs="Times New Roman"/>
          <w:sz w:val="24"/>
          <w:szCs w:val="24"/>
        </w:rPr>
        <w:t>при нал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чи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и)</w:t>
      </w:r>
      <w:r w:rsidRPr="0085613D">
        <w:rPr>
          <w:rFonts w:ascii="Times New Roman" w:hAnsi="Times New Roman" w:cs="Times New Roman"/>
          <w:sz w:val="24"/>
          <w:szCs w:val="24"/>
        </w:rPr>
        <w:t xml:space="preserve">- </w:t>
      </w:r>
      <w:r w:rsidRPr="0085613D">
        <w:rPr>
          <w:rFonts w:ascii="Times New Roman" w:hAnsi="Times New Roman" w:cs="Times New Roman"/>
          <w:i/>
          <w:iCs/>
          <w:sz w:val="24"/>
          <w:szCs w:val="24"/>
        </w:rPr>
        <w:t>име</w:t>
      </w:r>
      <w:r w:rsidRPr="0085613D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i/>
          <w:iCs/>
          <w:sz w:val="24"/>
          <w:szCs w:val="24"/>
        </w:rPr>
        <w:t>м/</w:t>
      </w:r>
      <w:r w:rsidRPr="0085613D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i/>
          <w:iCs/>
          <w:sz w:val="24"/>
          <w:szCs w:val="24"/>
        </w:rPr>
        <w:t>име</w:t>
      </w:r>
      <w:r w:rsidRPr="0085613D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85613D">
        <w:rPr>
          <w:rFonts w:ascii="Times New Roman" w:hAnsi="Times New Roman" w:cs="Times New Roman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b/>
          <w:bCs/>
          <w:sz w:val="24"/>
          <w:szCs w:val="24"/>
        </w:rPr>
        <w:t>(по</w:t>
      </w:r>
      <w:r w:rsidRPr="0085613D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85613D">
        <w:rPr>
          <w:rFonts w:ascii="Times New Roman" w:hAnsi="Times New Roman" w:cs="Times New Roman"/>
          <w:b/>
          <w:bCs/>
          <w:sz w:val="24"/>
          <w:szCs w:val="24"/>
        </w:rPr>
        <w:t>черкнуть</w:t>
      </w:r>
      <w:r w:rsidRPr="0085613D">
        <w:rPr>
          <w:rFonts w:ascii="Times New Roman" w:hAnsi="Times New Roman" w:cs="Times New Roman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85613D">
        <w:rPr>
          <w:rFonts w:ascii="Times New Roman" w:hAnsi="Times New Roman" w:cs="Times New Roman"/>
          <w:b/>
          <w:bCs/>
          <w:sz w:val="24"/>
          <w:szCs w:val="24"/>
        </w:rPr>
        <w:t>ри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b/>
          <w:bCs/>
          <w:sz w:val="24"/>
          <w:szCs w:val="24"/>
        </w:rPr>
        <w:t>наличи</w:t>
      </w:r>
      <w:r w:rsidRPr="0085613D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86B62" w:rsidRPr="0085613D" w:rsidRDefault="00786B62" w:rsidP="0085613D">
      <w:pPr>
        <w:widowControl w:val="0"/>
        <w:spacing w:line="237" w:lineRule="auto"/>
        <w:ind w:right="-20"/>
        <w:rPr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>К</w:t>
      </w:r>
      <w:r w:rsidRPr="008561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заявл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нию</w:t>
      </w:r>
      <w:r w:rsidRPr="008561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п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613D">
        <w:rPr>
          <w:rFonts w:ascii="Times New Roman" w:hAnsi="Times New Roman" w:cs="Times New Roman"/>
          <w:sz w:val="24"/>
          <w:szCs w:val="24"/>
        </w:rPr>
        <w:t>илагаю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тс</w:t>
      </w:r>
      <w:r w:rsidRPr="0085613D">
        <w:rPr>
          <w:rFonts w:ascii="Times New Roman" w:hAnsi="Times New Roman" w:cs="Times New Roman"/>
          <w:sz w:val="24"/>
          <w:szCs w:val="24"/>
        </w:rPr>
        <w:t>я</w:t>
      </w:r>
      <w:r w:rsidRPr="0085613D">
        <w:rPr>
          <w:sz w:val="24"/>
          <w:szCs w:val="24"/>
        </w:rPr>
        <w:t>:</w:t>
      </w:r>
    </w:p>
    <w:p w:rsidR="00786B62" w:rsidRPr="0085613D" w:rsidRDefault="00786B62" w:rsidP="0085613D">
      <w:pPr>
        <w:widowControl w:val="0"/>
        <w:spacing w:line="240" w:lineRule="auto"/>
        <w:ind w:right="1988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>-ко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85613D">
        <w:rPr>
          <w:rFonts w:ascii="Times New Roman" w:hAnsi="Times New Roman" w:cs="Times New Roman"/>
          <w:sz w:val="24"/>
          <w:szCs w:val="24"/>
        </w:rPr>
        <w:t>я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до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85613D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85613D">
        <w:rPr>
          <w:rFonts w:ascii="Times New Roman" w:hAnsi="Times New Roman" w:cs="Times New Roman"/>
          <w:sz w:val="24"/>
          <w:szCs w:val="24"/>
        </w:rPr>
        <w:t>нта,</w:t>
      </w:r>
      <w:r w:rsidRPr="0085613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613D">
        <w:rPr>
          <w:rFonts w:ascii="Times New Roman" w:hAnsi="Times New Roman" w:cs="Times New Roman"/>
          <w:sz w:val="24"/>
          <w:szCs w:val="24"/>
        </w:rPr>
        <w:t>до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85613D">
        <w:rPr>
          <w:rFonts w:ascii="Times New Roman" w:hAnsi="Times New Roman" w:cs="Times New Roman"/>
          <w:sz w:val="24"/>
          <w:szCs w:val="24"/>
        </w:rPr>
        <w:t>товеряющая л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чность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613D">
        <w:rPr>
          <w:rFonts w:ascii="Times New Roman" w:hAnsi="Times New Roman" w:cs="Times New Roman"/>
          <w:sz w:val="24"/>
          <w:szCs w:val="24"/>
        </w:rPr>
        <w:t>од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 xml:space="preserve">теля (законного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85613D">
        <w:rPr>
          <w:rFonts w:ascii="Times New Roman" w:hAnsi="Times New Roman" w:cs="Times New Roman"/>
          <w:sz w:val="24"/>
          <w:szCs w:val="24"/>
        </w:rPr>
        <w:t>р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дст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вителя) - ко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85613D">
        <w:rPr>
          <w:rFonts w:ascii="Times New Roman" w:hAnsi="Times New Roman" w:cs="Times New Roman"/>
          <w:sz w:val="24"/>
          <w:szCs w:val="24"/>
        </w:rPr>
        <w:t>я свидетельства о рожд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и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ребен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85613D">
        <w:rPr>
          <w:rFonts w:ascii="Times New Roman" w:hAnsi="Times New Roman" w:cs="Times New Roman"/>
          <w:sz w:val="24"/>
          <w:szCs w:val="24"/>
        </w:rPr>
        <w:t>а</w:t>
      </w:r>
    </w:p>
    <w:p w:rsidR="00786B62" w:rsidRPr="0085613D" w:rsidRDefault="00786B62" w:rsidP="0085613D">
      <w:pPr>
        <w:widowControl w:val="0"/>
        <w:spacing w:line="240" w:lineRule="auto"/>
        <w:ind w:right="1418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>- ко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85613D">
        <w:rPr>
          <w:rFonts w:ascii="Times New Roman" w:hAnsi="Times New Roman" w:cs="Times New Roman"/>
          <w:sz w:val="24"/>
          <w:szCs w:val="24"/>
        </w:rPr>
        <w:t>я свидетельства о р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гистрац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и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по ме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85613D">
        <w:rPr>
          <w:rFonts w:ascii="Times New Roman" w:hAnsi="Times New Roman" w:cs="Times New Roman"/>
          <w:sz w:val="24"/>
          <w:szCs w:val="24"/>
        </w:rPr>
        <w:t>у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жительства на закре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85613D">
        <w:rPr>
          <w:rFonts w:ascii="Times New Roman" w:hAnsi="Times New Roman" w:cs="Times New Roman"/>
          <w:sz w:val="24"/>
          <w:szCs w:val="24"/>
        </w:rPr>
        <w:t>лен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ой т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рри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85613D">
        <w:rPr>
          <w:rFonts w:ascii="Times New Roman" w:hAnsi="Times New Roman" w:cs="Times New Roman"/>
          <w:sz w:val="24"/>
          <w:szCs w:val="24"/>
        </w:rPr>
        <w:t>о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613D">
        <w:rPr>
          <w:rFonts w:ascii="Times New Roman" w:hAnsi="Times New Roman" w:cs="Times New Roman"/>
          <w:sz w:val="24"/>
          <w:szCs w:val="24"/>
        </w:rPr>
        <w:t>и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, -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85613D">
        <w:rPr>
          <w:rFonts w:ascii="Times New Roman" w:hAnsi="Times New Roman" w:cs="Times New Roman"/>
          <w:sz w:val="24"/>
          <w:szCs w:val="24"/>
        </w:rPr>
        <w:t>д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ицин</w:t>
      </w:r>
      <w:r w:rsidRPr="0085613D">
        <w:rPr>
          <w:rFonts w:ascii="Times New Roman" w:hAnsi="Times New Roman" w:cs="Times New Roman"/>
          <w:sz w:val="24"/>
          <w:szCs w:val="24"/>
        </w:rPr>
        <w:t>ск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85613D">
        <w:rPr>
          <w:rFonts w:ascii="Times New Roman" w:hAnsi="Times New Roman" w:cs="Times New Roman"/>
          <w:sz w:val="24"/>
          <w:szCs w:val="24"/>
        </w:rPr>
        <w:t>е</w:t>
      </w:r>
      <w:r w:rsidRPr="0085613D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85613D">
        <w:rPr>
          <w:rFonts w:ascii="Times New Roman" w:hAnsi="Times New Roman" w:cs="Times New Roman"/>
          <w:sz w:val="24"/>
          <w:szCs w:val="24"/>
        </w:rPr>
        <w:t>аключ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е</w:t>
      </w:r>
    </w:p>
    <w:p w:rsidR="00786B62" w:rsidRPr="0085613D" w:rsidRDefault="00786B62" w:rsidP="0085613D">
      <w:pPr>
        <w:widowControl w:val="0"/>
        <w:spacing w:line="238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86B62" w:rsidRPr="0085613D" w:rsidRDefault="00786B62" w:rsidP="0085613D">
      <w:pPr>
        <w:widowControl w:val="0"/>
        <w:spacing w:line="238" w:lineRule="auto"/>
        <w:ind w:right="383" w:firstLine="55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>С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5613D">
        <w:rPr>
          <w:rFonts w:ascii="Times New Roman" w:hAnsi="Times New Roman" w:cs="Times New Roman"/>
          <w:sz w:val="24"/>
          <w:szCs w:val="24"/>
        </w:rPr>
        <w:t>т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вом</w:t>
      </w:r>
      <w:r w:rsidRPr="0085613D">
        <w:rPr>
          <w:sz w:val="24"/>
          <w:szCs w:val="24"/>
        </w:rPr>
        <w:t>,</w:t>
      </w:r>
      <w:r w:rsidRPr="0085613D">
        <w:rPr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л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иц</w:t>
      </w:r>
      <w:r w:rsidRPr="0085613D">
        <w:rPr>
          <w:rFonts w:ascii="Times New Roman" w:hAnsi="Times New Roman" w:cs="Times New Roman"/>
          <w:sz w:val="24"/>
          <w:szCs w:val="24"/>
        </w:rPr>
        <w:t>е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85613D">
        <w:rPr>
          <w:rFonts w:ascii="Times New Roman" w:hAnsi="Times New Roman" w:cs="Times New Roman"/>
          <w:sz w:val="24"/>
          <w:szCs w:val="24"/>
        </w:rPr>
        <w:t>ией</w:t>
      </w:r>
      <w:r w:rsidRPr="008561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на</w:t>
      </w:r>
      <w:r w:rsidRPr="0085613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право</w:t>
      </w:r>
      <w:r w:rsidRPr="008561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ос</w:t>
      </w:r>
      <w:r w:rsidRPr="0085613D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85613D">
        <w:rPr>
          <w:rFonts w:ascii="Times New Roman" w:hAnsi="Times New Roman" w:cs="Times New Roman"/>
          <w:sz w:val="24"/>
          <w:szCs w:val="24"/>
        </w:rPr>
        <w:t>щ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85613D">
        <w:rPr>
          <w:rFonts w:ascii="Times New Roman" w:hAnsi="Times New Roman" w:cs="Times New Roman"/>
          <w:sz w:val="24"/>
          <w:szCs w:val="24"/>
        </w:rPr>
        <w:t>тв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613D">
        <w:rPr>
          <w:rFonts w:ascii="Times New Roman" w:hAnsi="Times New Roman" w:cs="Times New Roman"/>
          <w:sz w:val="24"/>
          <w:szCs w:val="24"/>
        </w:rPr>
        <w:t>ен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я</w:t>
      </w:r>
      <w:r w:rsidRPr="008561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образователь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ой</w:t>
      </w:r>
      <w:r w:rsidRPr="008561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дея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л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85613D">
        <w:rPr>
          <w:rFonts w:ascii="Times New Roman" w:hAnsi="Times New Roman" w:cs="Times New Roman"/>
          <w:sz w:val="24"/>
          <w:szCs w:val="24"/>
        </w:rPr>
        <w:t>ост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85613D">
        <w:rPr>
          <w:sz w:val="24"/>
          <w:szCs w:val="24"/>
        </w:rPr>
        <w:t>,</w:t>
      </w:r>
      <w:r w:rsidRPr="0085613D">
        <w:rPr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613D">
        <w:rPr>
          <w:rFonts w:ascii="Times New Roman" w:hAnsi="Times New Roman" w:cs="Times New Roman"/>
          <w:sz w:val="24"/>
          <w:szCs w:val="24"/>
        </w:rPr>
        <w:t>бр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зователь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ыми программ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85613D">
        <w:rPr>
          <w:rFonts w:ascii="Times New Roman" w:hAnsi="Times New Roman" w:cs="Times New Roman"/>
          <w:sz w:val="24"/>
          <w:szCs w:val="24"/>
        </w:rPr>
        <w:t>и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 xml:space="preserve">и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85613D">
        <w:rPr>
          <w:rFonts w:ascii="Times New Roman" w:hAnsi="Times New Roman" w:cs="Times New Roman"/>
          <w:sz w:val="24"/>
          <w:szCs w:val="24"/>
        </w:rPr>
        <w:t>ыми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до</w:t>
      </w:r>
      <w:r w:rsidRPr="0085613D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85613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613D">
        <w:rPr>
          <w:rFonts w:ascii="Times New Roman" w:hAnsi="Times New Roman" w:cs="Times New Roman"/>
          <w:sz w:val="24"/>
          <w:szCs w:val="24"/>
        </w:rPr>
        <w:t>м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85613D">
        <w:rPr>
          <w:rFonts w:ascii="Times New Roman" w:hAnsi="Times New Roman" w:cs="Times New Roman"/>
          <w:sz w:val="24"/>
          <w:szCs w:val="24"/>
        </w:rPr>
        <w:t>а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85613D">
        <w:rPr>
          <w:rFonts w:ascii="Times New Roman" w:hAnsi="Times New Roman" w:cs="Times New Roman"/>
          <w:sz w:val="24"/>
          <w:szCs w:val="24"/>
        </w:rPr>
        <w:t>и, регл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мент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85613D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85613D">
        <w:rPr>
          <w:rFonts w:ascii="Times New Roman" w:hAnsi="Times New Roman" w:cs="Times New Roman"/>
          <w:sz w:val="24"/>
          <w:szCs w:val="24"/>
        </w:rPr>
        <w:t>ющ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ми орга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низ</w:t>
      </w:r>
      <w:r w:rsidRPr="0085613D">
        <w:rPr>
          <w:rFonts w:ascii="Times New Roman" w:hAnsi="Times New Roman" w:cs="Times New Roman"/>
          <w:sz w:val="24"/>
          <w:szCs w:val="24"/>
        </w:rPr>
        <w:t>а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85613D">
        <w:rPr>
          <w:rFonts w:ascii="Times New Roman" w:hAnsi="Times New Roman" w:cs="Times New Roman"/>
          <w:sz w:val="24"/>
          <w:szCs w:val="24"/>
        </w:rPr>
        <w:t>ию и</w:t>
      </w:r>
      <w:r w:rsidRPr="0085613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о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85613D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щ</w:t>
      </w:r>
      <w:r w:rsidRPr="0085613D">
        <w:rPr>
          <w:rFonts w:ascii="Times New Roman" w:hAnsi="Times New Roman" w:cs="Times New Roman"/>
          <w:sz w:val="24"/>
          <w:szCs w:val="24"/>
        </w:rPr>
        <w:t>ествл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ние образователь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ой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деяте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613D">
        <w:rPr>
          <w:rFonts w:ascii="Times New Roman" w:hAnsi="Times New Roman" w:cs="Times New Roman"/>
          <w:sz w:val="24"/>
          <w:szCs w:val="24"/>
        </w:rPr>
        <w:t>ь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ост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,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п</w:t>
      </w:r>
      <w:r w:rsidRPr="0085613D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85613D">
        <w:rPr>
          <w:rFonts w:ascii="Times New Roman" w:hAnsi="Times New Roman" w:cs="Times New Roman"/>
          <w:sz w:val="24"/>
          <w:szCs w:val="24"/>
        </w:rPr>
        <w:t>ава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и обя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>з</w:t>
      </w:r>
      <w:r w:rsidRPr="0085613D">
        <w:rPr>
          <w:rFonts w:ascii="Times New Roman" w:hAnsi="Times New Roman" w:cs="Times New Roman"/>
          <w:sz w:val="24"/>
          <w:szCs w:val="24"/>
        </w:rPr>
        <w:t>анно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5613D">
        <w:rPr>
          <w:rFonts w:ascii="Times New Roman" w:hAnsi="Times New Roman" w:cs="Times New Roman"/>
          <w:sz w:val="24"/>
          <w:szCs w:val="24"/>
        </w:rPr>
        <w:t>ти восп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ит</w:t>
      </w:r>
      <w:r w:rsidRPr="0085613D">
        <w:rPr>
          <w:rFonts w:ascii="Times New Roman" w:hAnsi="Times New Roman" w:cs="Times New Roman"/>
          <w:sz w:val="24"/>
          <w:szCs w:val="24"/>
        </w:rPr>
        <w:t>анников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МБ</w:t>
      </w:r>
      <w:r w:rsidRPr="0085613D">
        <w:rPr>
          <w:rFonts w:ascii="Times New Roman" w:hAnsi="Times New Roman" w:cs="Times New Roman"/>
          <w:sz w:val="24"/>
          <w:szCs w:val="24"/>
        </w:rPr>
        <w:t>Д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613D">
        <w:rPr>
          <w:rFonts w:ascii="Times New Roman" w:hAnsi="Times New Roman" w:cs="Times New Roman"/>
          <w:sz w:val="24"/>
          <w:szCs w:val="24"/>
        </w:rPr>
        <w:t xml:space="preserve">У </w:t>
      </w:r>
      <w:r w:rsidRPr="0085613D">
        <w:rPr>
          <w:rFonts w:ascii="Times New Roman" w:hAnsi="Times New Roman" w:cs="Times New Roman"/>
          <w:spacing w:val="-5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Евлаштауский</w:t>
      </w:r>
      <w:r w:rsidRPr="0085613D">
        <w:rPr>
          <w:rFonts w:ascii="Times New Roman" w:hAnsi="Times New Roman" w:cs="Times New Roman"/>
          <w:sz w:val="24"/>
          <w:szCs w:val="24"/>
        </w:rPr>
        <w:t xml:space="preserve"> детск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й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сад</w:t>
      </w:r>
      <w:r w:rsidRPr="0085613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-6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Ромащка</w:t>
      </w:r>
      <w:r w:rsidRPr="0085613D">
        <w:rPr>
          <w:rFonts w:ascii="Times New Roman" w:hAnsi="Times New Roman" w:cs="Times New Roman"/>
          <w:sz w:val="24"/>
          <w:szCs w:val="24"/>
        </w:rPr>
        <w:t>»,</w:t>
      </w:r>
      <w:r w:rsidRPr="0085613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о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85613D">
        <w:rPr>
          <w:rFonts w:ascii="Times New Roman" w:hAnsi="Times New Roman" w:cs="Times New Roman"/>
          <w:sz w:val="24"/>
          <w:szCs w:val="24"/>
        </w:rPr>
        <w:t>акомлен(а)._____________________/ ________________________/</w:t>
      </w:r>
    </w:p>
    <w:p w:rsidR="00786B62" w:rsidRPr="0085613D" w:rsidRDefault="00786B62" w:rsidP="0085613D">
      <w:pPr>
        <w:widowControl w:val="0"/>
        <w:tabs>
          <w:tab w:val="left" w:pos="7996"/>
        </w:tabs>
        <w:spacing w:before="5" w:line="238" w:lineRule="auto"/>
        <w:ind w:left="5091" w:right="-20"/>
        <w:rPr>
          <w:rFonts w:ascii="Times New Roman" w:hAnsi="Times New Roman" w:cs="Times New Roman"/>
          <w:sz w:val="18"/>
          <w:szCs w:val="18"/>
        </w:rPr>
      </w:pPr>
      <w:r w:rsidRPr="0085613D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Pr="0085613D">
        <w:rPr>
          <w:rFonts w:ascii="Times New Roman" w:hAnsi="Times New Roman" w:cs="Times New Roman"/>
          <w:sz w:val="18"/>
          <w:szCs w:val="18"/>
        </w:rPr>
        <w:t>одпи</w:t>
      </w:r>
      <w:r w:rsidRPr="0085613D">
        <w:rPr>
          <w:rFonts w:ascii="Times New Roman" w:hAnsi="Times New Roman" w:cs="Times New Roman"/>
          <w:spacing w:val="-1"/>
          <w:sz w:val="18"/>
          <w:szCs w:val="18"/>
        </w:rPr>
        <w:t>с</w:t>
      </w:r>
      <w:r w:rsidRPr="0085613D">
        <w:rPr>
          <w:rFonts w:ascii="Times New Roman" w:hAnsi="Times New Roman" w:cs="Times New Roman"/>
          <w:sz w:val="18"/>
          <w:szCs w:val="18"/>
        </w:rPr>
        <w:t>ь</w:t>
      </w:r>
      <w:r w:rsidRPr="0085613D">
        <w:rPr>
          <w:rFonts w:ascii="Times New Roman" w:hAnsi="Times New Roman" w:cs="Times New Roman"/>
          <w:sz w:val="18"/>
          <w:szCs w:val="18"/>
        </w:rPr>
        <w:tab/>
      </w:r>
      <w:r w:rsidRPr="0085613D">
        <w:rPr>
          <w:rFonts w:ascii="Times New Roman" w:hAnsi="Times New Roman" w:cs="Times New Roman"/>
          <w:spacing w:val="2"/>
          <w:sz w:val="18"/>
          <w:szCs w:val="18"/>
        </w:rPr>
        <w:t>Р</w:t>
      </w:r>
      <w:r w:rsidRPr="0085613D">
        <w:rPr>
          <w:rFonts w:ascii="Times New Roman" w:hAnsi="Times New Roman" w:cs="Times New Roman"/>
          <w:sz w:val="18"/>
          <w:szCs w:val="18"/>
        </w:rPr>
        <w:t>асши</w:t>
      </w:r>
      <w:r w:rsidRPr="0085613D">
        <w:rPr>
          <w:rFonts w:ascii="Times New Roman" w:hAnsi="Times New Roman" w:cs="Times New Roman"/>
          <w:spacing w:val="-1"/>
          <w:sz w:val="18"/>
          <w:szCs w:val="18"/>
        </w:rPr>
        <w:t>ф</w:t>
      </w:r>
      <w:r w:rsidRPr="0085613D">
        <w:rPr>
          <w:rFonts w:ascii="Times New Roman" w:hAnsi="Times New Roman" w:cs="Times New Roman"/>
          <w:sz w:val="18"/>
          <w:szCs w:val="18"/>
        </w:rPr>
        <w:t>р</w:t>
      </w:r>
      <w:r w:rsidRPr="0085613D">
        <w:rPr>
          <w:rFonts w:ascii="Times New Roman" w:hAnsi="Times New Roman" w:cs="Times New Roman"/>
          <w:spacing w:val="1"/>
          <w:sz w:val="18"/>
          <w:szCs w:val="18"/>
        </w:rPr>
        <w:t>о</w:t>
      </w:r>
      <w:r w:rsidRPr="0085613D">
        <w:rPr>
          <w:rFonts w:ascii="Times New Roman" w:hAnsi="Times New Roman" w:cs="Times New Roman"/>
          <w:sz w:val="18"/>
          <w:szCs w:val="18"/>
        </w:rPr>
        <w:t>в</w:t>
      </w:r>
      <w:r w:rsidRPr="0085613D">
        <w:rPr>
          <w:rFonts w:ascii="Times New Roman" w:hAnsi="Times New Roman" w:cs="Times New Roman"/>
          <w:spacing w:val="-1"/>
          <w:sz w:val="18"/>
          <w:szCs w:val="18"/>
        </w:rPr>
        <w:t>к</w:t>
      </w:r>
      <w:r w:rsidRPr="0085613D">
        <w:rPr>
          <w:rFonts w:ascii="Times New Roman" w:hAnsi="Times New Roman" w:cs="Times New Roman"/>
          <w:sz w:val="18"/>
          <w:szCs w:val="18"/>
        </w:rPr>
        <w:t>а</w:t>
      </w:r>
    </w:p>
    <w:p w:rsidR="00786B62" w:rsidRPr="0085613D" w:rsidRDefault="00786B62" w:rsidP="0085613D">
      <w:pPr>
        <w:widowControl w:val="0"/>
        <w:spacing w:line="240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>Д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ю согла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5613D">
        <w:rPr>
          <w:rFonts w:ascii="Times New Roman" w:hAnsi="Times New Roman" w:cs="Times New Roman"/>
          <w:sz w:val="24"/>
          <w:szCs w:val="24"/>
        </w:rPr>
        <w:t xml:space="preserve">ие 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85613D">
        <w:rPr>
          <w:rFonts w:ascii="Times New Roman" w:hAnsi="Times New Roman" w:cs="Times New Roman"/>
          <w:sz w:val="24"/>
          <w:szCs w:val="24"/>
        </w:rPr>
        <w:t>БД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613D">
        <w:rPr>
          <w:rFonts w:ascii="Times New Roman" w:hAnsi="Times New Roman" w:cs="Times New Roman"/>
          <w:sz w:val="24"/>
          <w:szCs w:val="24"/>
        </w:rPr>
        <w:t>У</w:t>
      </w:r>
      <w:r w:rsidRPr="0085613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-5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Евлаштауский</w:t>
      </w:r>
      <w:r w:rsidRPr="0085613D">
        <w:rPr>
          <w:rFonts w:ascii="Times New Roman" w:hAnsi="Times New Roman" w:cs="Times New Roman"/>
          <w:sz w:val="24"/>
          <w:szCs w:val="24"/>
        </w:rPr>
        <w:t xml:space="preserve"> детск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й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сад</w:t>
      </w:r>
      <w:r w:rsidRPr="0085613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-6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Ромашка</w:t>
      </w:r>
      <w:r w:rsidRPr="0085613D">
        <w:rPr>
          <w:rFonts w:ascii="Times New Roman" w:hAnsi="Times New Roman" w:cs="Times New Roman"/>
          <w:sz w:val="24"/>
          <w:szCs w:val="24"/>
        </w:rPr>
        <w:t>»</w:t>
      </w:r>
      <w:r w:rsidRPr="0085613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з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регистр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ров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85613D">
        <w:rPr>
          <w:rFonts w:ascii="Times New Roman" w:hAnsi="Times New Roman" w:cs="Times New Roman"/>
          <w:sz w:val="24"/>
          <w:szCs w:val="24"/>
        </w:rPr>
        <w:t>о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85613D">
        <w:rPr>
          <w:rFonts w:ascii="Times New Roman" w:hAnsi="Times New Roman" w:cs="Times New Roman"/>
          <w:sz w:val="24"/>
          <w:szCs w:val="24"/>
        </w:rPr>
        <w:t>у</w:t>
      </w:r>
      <w:r w:rsidRPr="0085613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по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адре</w:t>
      </w:r>
      <w:r w:rsidRPr="0085613D">
        <w:rPr>
          <w:rFonts w:ascii="Times New Roman" w:hAnsi="Times New Roman" w:cs="Times New Roman"/>
          <w:spacing w:val="3"/>
          <w:sz w:val="24"/>
          <w:szCs w:val="24"/>
        </w:rPr>
        <w:t>с</w:t>
      </w:r>
      <w:r w:rsidRPr="0085613D"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: 422053</w:t>
      </w:r>
      <w:r w:rsidRPr="0085613D">
        <w:rPr>
          <w:rFonts w:ascii="Times New Roman" w:hAnsi="Times New Roman" w:cs="Times New Roman"/>
          <w:sz w:val="24"/>
          <w:szCs w:val="24"/>
        </w:rPr>
        <w:t>, Рес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>п</w:t>
      </w:r>
      <w:r w:rsidRPr="0085613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613D">
        <w:rPr>
          <w:rFonts w:ascii="Times New Roman" w:hAnsi="Times New Roman" w:cs="Times New Roman"/>
          <w:sz w:val="24"/>
          <w:szCs w:val="24"/>
        </w:rPr>
        <w:t>бл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85613D">
        <w:rPr>
          <w:rFonts w:ascii="Times New Roman" w:hAnsi="Times New Roman" w:cs="Times New Roman"/>
          <w:sz w:val="24"/>
          <w:szCs w:val="24"/>
        </w:rPr>
        <w:t>а Т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тар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5613D">
        <w:rPr>
          <w:rFonts w:ascii="Times New Roman" w:hAnsi="Times New Roman" w:cs="Times New Roman"/>
          <w:sz w:val="24"/>
          <w:szCs w:val="24"/>
        </w:rPr>
        <w:t>тан, Саб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85613D">
        <w:rPr>
          <w:rFonts w:ascii="Times New Roman" w:hAnsi="Times New Roman" w:cs="Times New Roman"/>
          <w:sz w:val="24"/>
          <w:szCs w:val="24"/>
        </w:rPr>
        <w:t>ский рай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613D">
        <w:rPr>
          <w:rFonts w:ascii="Times New Roman" w:hAnsi="Times New Roman" w:cs="Times New Roman"/>
          <w:sz w:val="24"/>
          <w:szCs w:val="24"/>
        </w:rPr>
        <w:t>н, с.</w:t>
      </w:r>
      <w:r>
        <w:rPr>
          <w:rFonts w:ascii="Times New Roman" w:hAnsi="Times New Roman" w:cs="Times New Roman"/>
          <w:sz w:val="24"/>
          <w:szCs w:val="24"/>
        </w:rPr>
        <w:t xml:space="preserve"> Евлаштау,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л.Ш. Бариева</w:t>
      </w:r>
      <w:r w:rsidRPr="0085613D">
        <w:rPr>
          <w:rFonts w:ascii="Times New Roman" w:hAnsi="Times New Roman" w:cs="Times New Roman"/>
          <w:sz w:val="24"/>
          <w:szCs w:val="24"/>
        </w:rPr>
        <w:t xml:space="preserve">, 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.21</w:t>
      </w:r>
      <w:r w:rsidRPr="0085613D">
        <w:rPr>
          <w:rFonts w:ascii="Times New Roman" w:hAnsi="Times New Roman" w:cs="Times New Roman"/>
          <w:sz w:val="24"/>
          <w:szCs w:val="24"/>
        </w:rPr>
        <w:t>, ОГРН 102160715</w:t>
      </w:r>
      <w:r>
        <w:rPr>
          <w:rFonts w:ascii="Times New Roman" w:hAnsi="Times New Roman" w:cs="Times New Roman"/>
          <w:sz w:val="24"/>
          <w:szCs w:val="24"/>
        </w:rPr>
        <w:t>50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20, ИНН 1635003430</w:t>
      </w:r>
      <w:r w:rsidRPr="0085613D">
        <w:rPr>
          <w:rFonts w:ascii="Times New Roman" w:hAnsi="Times New Roman" w:cs="Times New Roman"/>
          <w:sz w:val="24"/>
          <w:szCs w:val="24"/>
        </w:rPr>
        <w:t xml:space="preserve">,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а обработку</w:t>
      </w:r>
      <w:r w:rsidRPr="008561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моих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85613D">
        <w:rPr>
          <w:rFonts w:ascii="Times New Roman" w:hAnsi="Times New Roman" w:cs="Times New Roman"/>
          <w:sz w:val="24"/>
          <w:szCs w:val="24"/>
        </w:rPr>
        <w:t>ер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5613D">
        <w:rPr>
          <w:rFonts w:ascii="Times New Roman" w:hAnsi="Times New Roman" w:cs="Times New Roman"/>
          <w:sz w:val="24"/>
          <w:szCs w:val="24"/>
        </w:rPr>
        <w:t>онал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613D">
        <w:rPr>
          <w:rFonts w:ascii="Times New Roman" w:hAnsi="Times New Roman" w:cs="Times New Roman"/>
          <w:sz w:val="24"/>
          <w:szCs w:val="24"/>
        </w:rPr>
        <w:t>х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данных и</w:t>
      </w:r>
      <w:r w:rsidRPr="0085613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85613D">
        <w:rPr>
          <w:rFonts w:ascii="Times New Roman" w:hAnsi="Times New Roman" w:cs="Times New Roman"/>
          <w:sz w:val="24"/>
          <w:szCs w:val="24"/>
        </w:rPr>
        <w:t>ер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5613D">
        <w:rPr>
          <w:rFonts w:ascii="Times New Roman" w:hAnsi="Times New Roman" w:cs="Times New Roman"/>
          <w:sz w:val="24"/>
          <w:szCs w:val="24"/>
        </w:rPr>
        <w:t>онал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613D">
        <w:rPr>
          <w:rFonts w:ascii="Times New Roman" w:hAnsi="Times New Roman" w:cs="Times New Roman"/>
          <w:sz w:val="24"/>
          <w:szCs w:val="24"/>
        </w:rPr>
        <w:t>ных дан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ых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моего р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бен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85613D">
        <w:rPr>
          <w:rFonts w:ascii="Times New Roman" w:hAnsi="Times New Roman" w:cs="Times New Roman"/>
          <w:sz w:val="24"/>
          <w:szCs w:val="24"/>
        </w:rPr>
        <w:t>а,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в</w:t>
      </w:r>
      <w:r w:rsidRPr="0085613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объеме,</w:t>
      </w:r>
      <w:r w:rsidRPr="0085613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85613D">
        <w:rPr>
          <w:rFonts w:ascii="Times New Roman" w:hAnsi="Times New Roman" w:cs="Times New Roman"/>
          <w:sz w:val="24"/>
          <w:szCs w:val="24"/>
        </w:rPr>
        <w:t>азан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ом в з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явлен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и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 xml:space="preserve">и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85613D">
        <w:rPr>
          <w:rFonts w:ascii="Times New Roman" w:hAnsi="Times New Roman" w:cs="Times New Roman"/>
          <w:sz w:val="24"/>
          <w:szCs w:val="24"/>
        </w:rPr>
        <w:t>рил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га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85613D">
        <w:rPr>
          <w:rFonts w:ascii="Times New Roman" w:hAnsi="Times New Roman" w:cs="Times New Roman"/>
          <w:sz w:val="24"/>
          <w:szCs w:val="24"/>
        </w:rPr>
        <w:t>ых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до</w:t>
      </w:r>
      <w:r w:rsidRPr="0085613D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85613D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85613D">
        <w:rPr>
          <w:rFonts w:ascii="Times New Roman" w:hAnsi="Times New Roman" w:cs="Times New Roman"/>
          <w:sz w:val="24"/>
          <w:szCs w:val="24"/>
        </w:rPr>
        <w:t>м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нта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85613D">
        <w:rPr>
          <w:rFonts w:ascii="Times New Roman" w:hAnsi="Times New Roman" w:cs="Times New Roman"/>
          <w:sz w:val="24"/>
          <w:szCs w:val="24"/>
        </w:rPr>
        <w:t xml:space="preserve">, в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85613D">
        <w:rPr>
          <w:rFonts w:ascii="Times New Roman" w:hAnsi="Times New Roman" w:cs="Times New Roman"/>
          <w:sz w:val="24"/>
          <w:szCs w:val="24"/>
        </w:rPr>
        <w:t>елях обеспечения соблюде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85613D">
        <w:rPr>
          <w:rFonts w:ascii="Times New Roman" w:hAnsi="Times New Roman" w:cs="Times New Roman"/>
          <w:sz w:val="24"/>
          <w:szCs w:val="24"/>
        </w:rPr>
        <w:t>я</w:t>
      </w:r>
      <w:r w:rsidRPr="0085613D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требован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й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Федер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ль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 xml:space="preserve">ого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85613D">
        <w:rPr>
          <w:rFonts w:ascii="Times New Roman" w:hAnsi="Times New Roman" w:cs="Times New Roman"/>
          <w:sz w:val="24"/>
          <w:szCs w:val="24"/>
        </w:rPr>
        <w:t>ак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613D">
        <w:rPr>
          <w:rFonts w:ascii="Times New Roman" w:hAnsi="Times New Roman" w:cs="Times New Roman"/>
          <w:sz w:val="24"/>
          <w:szCs w:val="24"/>
        </w:rPr>
        <w:t>на от 29.12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85613D">
        <w:rPr>
          <w:rFonts w:ascii="Times New Roman" w:hAnsi="Times New Roman" w:cs="Times New Roman"/>
          <w:sz w:val="24"/>
          <w:szCs w:val="24"/>
        </w:rPr>
        <w:t>2012 №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27</w:t>
      </w:r>
      <w:r w:rsidRPr="0085613D">
        <w:rPr>
          <w:rFonts w:ascii="Times New Roman" w:hAnsi="Times New Roman" w:cs="Times New Roman"/>
          <w:spacing w:val="3"/>
          <w:sz w:val="24"/>
          <w:szCs w:val="24"/>
        </w:rPr>
        <w:t>3</w:t>
      </w:r>
      <w:r w:rsidRPr="0085613D">
        <w:rPr>
          <w:rFonts w:ascii="Times New Roman" w:hAnsi="Times New Roman" w:cs="Times New Roman"/>
          <w:sz w:val="24"/>
          <w:szCs w:val="24"/>
        </w:rPr>
        <w:t>-ФЗ</w:t>
      </w:r>
      <w:r w:rsidRPr="0085613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-6"/>
          <w:sz w:val="24"/>
          <w:szCs w:val="24"/>
        </w:rPr>
        <w:t>«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613D">
        <w:rPr>
          <w:rFonts w:ascii="Times New Roman" w:hAnsi="Times New Roman" w:cs="Times New Roman"/>
          <w:sz w:val="24"/>
          <w:szCs w:val="24"/>
        </w:rPr>
        <w:t>б о</w:t>
      </w:r>
      <w:r w:rsidRPr="0085613D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85613D">
        <w:rPr>
          <w:rFonts w:ascii="Times New Roman" w:hAnsi="Times New Roman" w:cs="Times New Roman"/>
          <w:sz w:val="24"/>
          <w:szCs w:val="24"/>
        </w:rPr>
        <w:t>разован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и в Российской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Фед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613D">
        <w:rPr>
          <w:rFonts w:ascii="Times New Roman" w:hAnsi="Times New Roman" w:cs="Times New Roman"/>
          <w:sz w:val="24"/>
          <w:szCs w:val="24"/>
        </w:rPr>
        <w:t>раци</w:t>
      </w:r>
      <w:r w:rsidRPr="0085613D">
        <w:rPr>
          <w:rFonts w:ascii="Times New Roman" w:hAnsi="Times New Roman" w:cs="Times New Roman"/>
          <w:spacing w:val="5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»</w:t>
      </w:r>
      <w:r w:rsidRPr="0085613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 xml:space="preserve">и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613D">
        <w:rPr>
          <w:rFonts w:ascii="Times New Roman" w:hAnsi="Times New Roman" w:cs="Times New Roman"/>
          <w:sz w:val="24"/>
          <w:szCs w:val="24"/>
        </w:rPr>
        <w:t>х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орм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т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5613D">
        <w:rPr>
          <w:rFonts w:ascii="Times New Roman" w:hAnsi="Times New Roman" w:cs="Times New Roman"/>
          <w:sz w:val="24"/>
          <w:szCs w:val="24"/>
        </w:rPr>
        <w:t>ных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85613D">
        <w:rPr>
          <w:rFonts w:ascii="Times New Roman" w:hAnsi="Times New Roman" w:cs="Times New Roman"/>
          <w:sz w:val="24"/>
          <w:szCs w:val="24"/>
        </w:rPr>
        <w:t>раво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613D">
        <w:rPr>
          <w:rFonts w:ascii="Times New Roman" w:hAnsi="Times New Roman" w:cs="Times New Roman"/>
          <w:sz w:val="24"/>
          <w:szCs w:val="24"/>
        </w:rPr>
        <w:t>ых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а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85613D">
        <w:rPr>
          <w:rFonts w:ascii="Times New Roman" w:hAnsi="Times New Roman" w:cs="Times New Roman"/>
          <w:sz w:val="24"/>
          <w:szCs w:val="24"/>
        </w:rPr>
        <w:t xml:space="preserve">тов 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5613D">
        <w:rPr>
          <w:rFonts w:ascii="Times New Roman" w:hAnsi="Times New Roman" w:cs="Times New Roman"/>
          <w:sz w:val="24"/>
          <w:szCs w:val="24"/>
        </w:rPr>
        <w:t>феры образован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 xml:space="preserve">я 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 xml:space="preserve">а 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5613D">
        <w:rPr>
          <w:rFonts w:ascii="Times New Roman" w:hAnsi="Times New Roman" w:cs="Times New Roman"/>
          <w:sz w:val="24"/>
          <w:szCs w:val="24"/>
        </w:rPr>
        <w:t>рок</w:t>
      </w:r>
    </w:p>
    <w:p w:rsidR="00786B62" w:rsidRPr="0085613D" w:rsidRDefault="00786B62" w:rsidP="0085613D">
      <w:pPr>
        <w:widowControl w:val="0"/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85613D">
        <w:rPr>
          <w:rFonts w:ascii="Times New Roman" w:hAnsi="Times New Roman" w:cs="Times New Roman"/>
          <w:sz w:val="24"/>
          <w:szCs w:val="24"/>
        </w:rPr>
        <w:t>действия</w:t>
      </w:r>
      <w:r w:rsidRPr="0085613D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5613D">
        <w:rPr>
          <w:rFonts w:ascii="Times New Roman" w:hAnsi="Times New Roman" w:cs="Times New Roman"/>
          <w:sz w:val="24"/>
          <w:szCs w:val="24"/>
        </w:rPr>
        <w:t>договора об образован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z w:val="24"/>
          <w:szCs w:val="24"/>
        </w:rPr>
        <w:t>и по образователь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613D">
        <w:rPr>
          <w:rFonts w:ascii="Times New Roman" w:hAnsi="Times New Roman" w:cs="Times New Roman"/>
          <w:sz w:val="24"/>
          <w:szCs w:val="24"/>
        </w:rPr>
        <w:t>ым програм</w:t>
      </w:r>
      <w:r w:rsidRPr="0085613D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85613D">
        <w:rPr>
          <w:rFonts w:ascii="Times New Roman" w:hAnsi="Times New Roman" w:cs="Times New Roman"/>
          <w:sz w:val="24"/>
          <w:szCs w:val="24"/>
        </w:rPr>
        <w:t xml:space="preserve">м </w:t>
      </w:r>
      <w:r w:rsidRPr="0085613D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85613D">
        <w:rPr>
          <w:rFonts w:ascii="Times New Roman" w:hAnsi="Times New Roman" w:cs="Times New Roman"/>
          <w:sz w:val="24"/>
          <w:szCs w:val="24"/>
        </w:rPr>
        <w:t>ошкол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85613D">
        <w:rPr>
          <w:rFonts w:ascii="Times New Roman" w:hAnsi="Times New Roman" w:cs="Times New Roman"/>
          <w:sz w:val="24"/>
          <w:szCs w:val="24"/>
        </w:rPr>
        <w:t>ого обр</w:t>
      </w:r>
      <w:r w:rsidRPr="0085613D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613D">
        <w:rPr>
          <w:rFonts w:ascii="Times New Roman" w:hAnsi="Times New Roman" w:cs="Times New Roman"/>
          <w:sz w:val="24"/>
          <w:szCs w:val="24"/>
        </w:rPr>
        <w:t>зован</w:t>
      </w:r>
      <w:r w:rsidRPr="0085613D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613D">
        <w:rPr>
          <w:rFonts w:ascii="Times New Roman" w:hAnsi="Times New Roman" w:cs="Times New Roman"/>
          <w:spacing w:val="4"/>
          <w:sz w:val="24"/>
          <w:szCs w:val="24"/>
        </w:rPr>
        <w:t>я</w:t>
      </w:r>
      <w:r w:rsidRPr="0085613D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Pr="0085613D">
        <w:rPr>
          <w:rFonts w:ascii="Times New Roman" w:hAnsi="Times New Roman" w:cs="Times New Roman"/>
          <w:sz w:val="24"/>
          <w:szCs w:val="24"/>
        </w:rPr>
        <w:t>.</w:t>
      </w:r>
    </w:p>
    <w:p w:rsidR="00786B62" w:rsidRPr="001652D6" w:rsidRDefault="00786B62" w:rsidP="002F516F">
      <w:pPr>
        <w:spacing w:after="0"/>
        <w:rPr>
          <w:rFonts w:ascii="Times New Roman" w:hAnsi="Times New Roman"/>
          <w:sz w:val="24"/>
          <w:szCs w:val="24"/>
          <w:lang w:eastAsia="en-US"/>
        </w:rPr>
      </w:pPr>
      <w:r w:rsidRPr="001652D6">
        <w:rPr>
          <w:rFonts w:ascii="Times New Roman" w:hAnsi="Times New Roman"/>
          <w:sz w:val="24"/>
          <w:szCs w:val="24"/>
          <w:lang w:eastAsia="en-US"/>
        </w:rPr>
        <w:t>«</w:t>
      </w:r>
      <w:r w:rsidRPr="003B2D81">
        <w:rPr>
          <w:rFonts w:ascii="Times New Roman" w:hAnsi="Times New Roman"/>
          <w:sz w:val="24"/>
          <w:szCs w:val="24"/>
          <w:u w:val="single"/>
          <w:lang w:eastAsia="en-US"/>
        </w:rPr>
        <w:t xml:space="preserve">      </w:t>
      </w:r>
      <w:r w:rsidRPr="001652D6">
        <w:rPr>
          <w:rFonts w:ascii="Times New Roman" w:hAnsi="Times New Roman"/>
          <w:sz w:val="24"/>
          <w:szCs w:val="24"/>
          <w:lang w:eastAsia="en-US"/>
        </w:rPr>
        <w:t>»_______________                    _________________/___________________________/</w:t>
      </w:r>
    </w:p>
    <w:p w:rsidR="00786B62" w:rsidRPr="003A6C2C" w:rsidRDefault="00786B62" w:rsidP="002F516F">
      <w:pPr>
        <w:spacing w:after="0"/>
        <w:rPr>
          <w:rFonts w:ascii="Times New Roman" w:hAnsi="Times New Roman"/>
          <w:sz w:val="24"/>
          <w:szCs w:val="24"/>
          <w:lang w:eastAsia="en-US"/>
        </w:rPr>
      </w:pPr>
      <w:r w:rsidRPr="001652D6">
        <w:rPr>
          <w:rFonts w:ascii="Times New Roman" w:hAnsi="Times New Roman"/>
          <w:sz w:val="16"/>
          <w:szCs w:val="16"/>
          <w:lang w:eastAsia="en-US"/>
        </w:rPr>
        <w:t xml:space="preserve">                             Дата                                                                      Подпись                                                 Расшифровка                              </w:t>
      </w:r>
    </w:p>
    <w:p w:rsidR="00786B62" w:rsidRPr="0085613D" w:rsidRDefault="00786B62" w:rsidP="0085613D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786B62" w:rsidRPr="003262FD" w:rsidRDefault="00786B62" w:rsidP="003262FD">
      <w:pPr>
        <w:spacing w:after="0" w:line="240" w:lineRule="auto"/>
        <w:rPr>
          <w:rFonts w:hAnsi="Times New Roman" w:cs="Times New Roman"/>
          <w:sz w:val="24"/>
          <w:szCs w:val="24"/>
          <w:lang w:eastAsia="en-US"/>
        </w:rPr>
      </w:pPr>
    </w:p>
    <w:p w:rsidR="00786B62" w:rsidRDefault="00786B62">
      <w:pPr>
        <w:spacing w:after="16"/>
        <w:ind w:right="5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786B62" w:rsidRDefault="00786B62">
      <w:pPr>
        <w:spacing w:after="16"/>
        <w:ind w:right="5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Приложение 5</w:t>
      </w:r>
    </w:p>
    <w:p w:rsidR="00786B62" w:rsidRPr="00C717B2" w:rsidRDefault="00786B62">
      <w:pPr>
        <w:spacing w:after="16"/>
        <w:ind w:right="5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786B62" w:rsidRPr="00FA4675" w:rsidRDefault="00786B62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                                                            ДОГОВОР №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</w:p>
    <w:p w:rsidR="00786B62" w:rsidRPr="00FA4675" w:rsidRDefault="00786B62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             об образовании по образовательным программам дошкольного образования</w:t>
      </w:r>
    </w:p>
    <w:p w:rsidR="00786B62" w:rsidRPr="00FA4675" w:rsidRDefault="00786B62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между муниципальным бюджетным дошкольным образовательным учреждением</w:t>
      </w:r>
    </w:p>
    <w:p w:rsidR="00786B62" w:rsidRPr="00FA4675" w:rsidRDefault="00786B62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Евлаштауский </w:t>
      </w: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детский сад «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Ромашка</w:t>
      </w: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» Сабинского муниципального района Республики Татарстан»  и родителями (законными представителями) ребенка, посещающего  дошкольное учреждение</w:t>
      </w:r>
    </w:p>
    <w:p w:rsidR="00786B62" w:rsidRPr="00FA4675" w:rsidRDefault="00786B62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__с.</w:t>
      </w:r>
      <w:r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 xml:space="preserve"> Евлаштау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_______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                  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т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«  »</w:t>
      </w:r>
      <w:r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 xml:space="preserve">         20      года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auto"/>
          <w:sz w:val="20"/>
          <w:szCs w:val="20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20"/>
          <w:szCs w:val="20"/>
          <w:bdr w:val="none" w:sz="0" w:space="0" w:color="auto" w:frame="1"/>
        </w:rPr>
        <w:t xml:space="preserve">(место заключения договора)                   </w:t>
      </w:r>
      <w:r w:rsidRPr="00FA4675">
        <w:rPr>
          <w:rFonts w:ascii="Times New Roman" w:hAnsi="Times New Roman" w:cs="Times New Roman"/>
          <w:bCs/>
          <w:color w:val="auto"/>
          <w:sz w:val="20"/>
          <w:szCs w:val="20"/>
          <w:bdr w:val="none" w:sz="0" w:space="0" w:color="auto" w:frame="1"/>
        </w:rPr>
        <w:tab/>
      </w:r>
      <w:r w:rsidRPr="00FA4675">
        <w:rPr>
          <w:rFonts w:ascii="Times New Roman" w:hAnsi="Times New Roman" w:cs="Times New Roman"/>
          <w:bCs/>
          <w:color w:val="auto"/>
          <w:sz w:val="20"/>
          <w:szCs w:val="20"/>
          <w:bdr w:val="none" w:sz="0" w:space="0" w:color="auto" w:frame="1"/>
        </w:rPr>
        <w:tab/>
      </w:r>
      <w:r w:rsidRPr="00FA4675">
        <w:rPr>
          <w:rFonts w:ascii="Times New Roman" w:hAnsi="Times New Roman" w:cs="Times New Roman"/>
          <w:bCs/>
          <w:color w:val="auto"/>
          <w:sz w:val="20"/>
          <w:szCs w:val="20"/>
          <w:bdr w:val="none" w:sz="0" w:space="0" w:color="auto" w:frame="1"/>
        </w:rPr>
        <w:tab/>
      </w:r>
      <w:r w:rsidRPr="00FA4675">
        <w:rPr>
          <w:rFonts w:ascii="Times New Roman" w:hAnsi="Times New Roman" w:cs="Times New Roman"/>
          <w:bCs/>
          <w:color w:val="auto"/>
          <w:sz w:val="20"/>
          <w:szCs w:val="20"/>
          <w:bdr w:val="none" w:sz="0" w:space="0" w:color="auto" w:frame="1"/>
        </w:rPr>
        <w:tab/>
        <w:t xml:space="preserve">                  (дата заключения договора)</w:t>
      </w:r>
    </w:p>
    <w:p w:rsidR="00786B62" w:rsidRPr="00FA4675" w:rsidRDefault="00786B62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</w:pPr>
    </w:p>
    <w:p w:rsidR="00786B62" w:rsidRPr="00FA4675" w:rsidRDefault="00786B62" w:rsidP="008B668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   Муниципальное   бюджетное   дошкольное   образовательное учреждение  </w:t>
      </w:r>
      <w:r>
        <w:rPr>
          <w:rFonts w:hAnsi="Times New Roman" w:cs="Times New Roman"/>
          <w:sz w:val="24"/>
          <w:szCs w:val="24"/>
        </w:rPr>
        <w:t>«Евлаштау</w:t>
      </w:r>
      <w:r w:rsidRPr="003262FD">
        <w:rPr>
          <w:rFonts w:hAnsi="Times New Roman" w:cs="Times New Roman"/>
          <w:sz w:val="24"/>
          <w:szCs w:val="24"/>
        </w:rPr>
        <w:t>ский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детский сад «Ромашка</w:t>
      </w:r>
      <w:r w:rsidRPr="003262FD">
        <w:rPr>
          <w:rFonts w:hAnsi="Times New Roman" w:cs="Times New Roman"/>
          <w:sz w:val="24"/>
          <w:szCs w:val="24"/>
        </w:rPr>
        <w:t>»</w:t>
      </w:r>
      <w:r w:rsidRPr="003262FD">
        <w:rPr>
          <w:rFonts w:hAnsi="Times New Roman" w:cs="Times New Roman"/>
          <w:sz w:val="24"/>
          <w:szCs w:val="24"/>
        </w:rPr>
        <w:t xml:space="preserve"> 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Сабинского  муниципального  района  Республики Татарстан», осуществляющее    образовательную   деятельность     (далее –</w:t>
      </w:r>
      <w:r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Образовательное учреждение),  на основании   лицензии на осуществление образовательной </w:t>
      </w:r>
      <w:r w:rsidRPr="00063F41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деятельности  № 6215  от 16.04.2015 года, </w:t>
      </w:r>
      <w:r w:rsidRPr="00063F41">
        <w:rPr>
          <w:rFonts w:ascii="Times New Roman" w:hAnsi="Times New Roman" w:cs="Times New Roman"/>
          <w:color w:val="auto"/>
          <w:u w:val="single"/>
        </w:rPr>
        <w:t>Серия  16Л01 № 0002687</w:t>
      </w:r>
      <w:r w:rsidRPr="00063F41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, выданной Министерством образования и науки Республики Татарстан; действующее на основании Закона «Об образовании в Российской Федерации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от 29.12.2012 года № 273-ФЗ; Семейного Кодекса РФ, Конвенции о правах ребенка, именуемый  в дальнейшем «Исполнитель» в лице заведующего </w:t>
      </w:r>
      <w:r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Файзрахмановой Гульшат Миннахматовны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, действующего на основании Устава, с одной стороны, и родителей (законных представителей)</w:t>
      </w:r>
    </w:p>
    <w:p w:rsidR="00786B62" w:rsidRPr="0079495B" w:rsidRDefault="00786B62" w:rsidP="0079495B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bCs/>
          <w:i/>
          <w:color w:val="auto"/>
          <w:sz w:val="24"/>
          <w:szCs w:val="24"/>
          <w:u w:val="single"/>
          <w:bdr w:val="none" w:sz="0" w:space="0" w:color="auto" w:frame="1"/>
        </w:rPr>
      </w:pPr>
      <w:r w:rsidRPr="0079495B">
        <w:rPr>
          <w:rFonts w:ascii="Times New Roman" w:hAnsi="Times New Roman" w:cs="Times New Roman"/>
          <w:b/>
          <w:bCs/>
          <w:i/>
          <w:color w:val="auto"/>
          <w:sz w:val="24"/>
          <w:szCs w:val="24"/>
          <w:u w:val="single"/>
          <w:bdr w:val="none" w:sz="0" w:space="0" w:color="auto" w:frame="1"/>
        </w:rPr>
        <w:t>__</w:t>
      </w:r>
      <w:r>
        <w:rPr>
          <w:rFonts w:ascii="Times New Roman" w:hAnsi="Times New Roman" w:cs="Times New Roman"/>
          <w:b/>
          <w:bCs/>
          <w:i/>
          <w:color w:val="auto"/>
          <w:sz w:val="24"/>
          <w:szCs w:val="24"/>
          <w:u w:val="single"/>
          <w:bdr w:val="none" w:sz="0" w:space="0" w:color="auto" w:frame="1"/>
        </w:rPr>
        <w:t xml:space="preserve">                                                                     </w:t>
      </w:r>
      <w:r w:rsidRPr="0079495B">
        <w:rPr>
          <w:rFonts w:ascii="Times New Roman" w:hAnsi="Times New Roman" w:cs="Times New Roman"/>
          <w:b/>
          <w:bCs/>
          <w:i/>
          <w:color w:val="auto"/>
          <w:sz w:val="24"/>
          <w:szCs w:val="24"/>
          <w:u w:val="single"/>
          <w:bdr w:val="none" w:sz="0" w:space="0" w:color="auto" w:frame="1"/>
        </w:rPr>
        <w:t>_</w:t>
      </w:r>
      <w:r>
        <w:rPr>
          <w:rFonts w:ascii="Times New Roman" w:hAnsi="Times New Roman" w:cs="Times New Roman"/>
          <w:b/>
          <w:bCs/>
          <w:i/>
          <w:color w:val="auto"/>
          <w:sz w:val="24"/>
          <w:szCs w:val="24"/>
          <w:u w:val="single"/>
          <w:bdr w:val="none" w:sz="0" w:space="0" w:color="auto" w:frame="1"/>
        </w:rPr>
        <w:t>________________________________</w:t>
      </w:r>
      <w:r w:rsidRPr="0079495B">
        <w:rPr>
          <w:rFonts w:ascii="Times New Roman" w:hAnsi="Times New Roman" w:cs="Times New Roman"/>
          <w:b/>
          <w:bCs/>
          <w:i/>
          <w:color w:val="auto"/>
          <w:sz w:val="24"/>
          <w:szCs w:val="24"/>
          <w:u w:val="single"/>
          <w:bdr w:val="none" w:sz="0" w:space="0" w:color="auto" w:frame="1"/>
        </w:rPr>
        <w:t xml:space="preserve"> _______________</w:t>
      </w:r>
    </w:p>
    <w:p w:rsidR="00786B62" w:rsidRPr="00FA4675" w:rsidRDefault="00786B62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  <w:t xml:space="preserve">                                                            ( фамилия, имя, отчество  матери, 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  <w:t>отца,  лиц их заменяющих - законных представителей)</w:t>
      </w:r>
    </w:p>
    <w:p w:rsidR="00786B62" w:rsidRPr="00FA4675" w:rsidRDefault="00786B62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hAnsi="Times New Roman" w:cs="Times New Roman"/>
          <w:bCs/>
          <w:color w:val="auto"/>
          <w:sz w:val="24"/>
          <w:szCs w:val="24"/>
          <w:u w:val="single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именуемый(я) в дальнейшем «Заказчик»», с другой стороны действующего в интересах несовершеннолетнего ребенка 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u w:val="single"/>
          <w:bdr w:val="none" w:sz="0" w:space="0" w:color="auto" w:frame="1"/>
        </w:rPr>
        <w:t>_</w:t>
      </w:r>
      <w:r>
        <w:rPr>
          <w:rFonts w:ascii="Times New Roman" w:hAnsi="Times New Roman" w:cs="Times New Roman"/>
          <w:bCs/>
          <w:color w:val="auto"/>
          <w:sz w:val="24"/>
          <w:szCs w:val="24"/>
          <w:u w:val="single"/>
          <w:bdr w:val="none" w:sz="0" w:space="0" w:color="auto" w:frame="1"/>
        </w:rPr>
        <w:t>______________________________--</w:t>
      </w:r>
      <w:r w:rsidRPr="0079495B">
        <w:rPr>
          <w:rFonts w:ascii="Times New Roman" w:hAnsi="Times New Roman" w:cs="Times New Roman"/>
          <w:b/>
          <w:bCs/>
          <w:i/>
          <w:color w:val="auto"/>
          <w:sz w:val="24"/>
          <w:szCs w:val="24"/>
          <w:u w:val="single"/>
          <w:bdr w:val="none" w:sz="0" w:space="0" w:color="auto" w:frame="1"/>
        </w:rPr>
        <w:t xml:space="preserve"> года рождения</w:t>
      </w:r>
    </w:p>
    <w:p w:rsidR="00786B62" w:rsidRPr="00FA4675" w:rsidRDefault="00786B62" w:rsidP="0079495B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      </w:t>
      </w:r>
      <w:r w:rsidRPr="00FA4675"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  <w:t xml:space="preserve">                                                                           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   </w:t>
      </w:r>
      <w:r w:rsidRPr="00FA4675"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  <w:t xml:space="preserve">фамилия, имя, отчество ребенка , дата рождения  </w:t>
      </w:r>
    </w:p>
    <w:p w:rsidR="00786B62" w:rsidRPr="00FA4675" w:rsidRDefault="00786B62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i/>
          <w:color w:val="auto"/>
          <w:sz w:val="24"/>
          <w:szCs w:val="24"/>
          <w:u w:val="single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проживающего по адресу</w:t>
      </w:r>
      <w:r w:rsidRPr="00FA4675">
        <w:rPr>
          <w:rFonts w:ascii="Times New Roman" w:hAnsi="Times New Roman" w:cs="Times New Roman"/>
          <w:bCs/>
          <w:i/>
          <w:color w:val="auto"/>
          <w:sz w:val="24"/>
          <w:szCs w:val="24"/>
          <w:u w:val="single"/>
          <w:bdr w:val="none" w:sz="0" w:space="0" w:color="auto" w:frame="1"/>
        </w:rPr>
        <w:t>_</w:t>
      </w:r>
      <w:r>
        <w:rPr>
          <w:rFonts w:ascii="Times New Roman" w:hAnsi="Times New Roman" w:cs="Times New Roman"/>
          <w:bCs/>
          <w:i/>
          <w:color w:val="auto"/>
          <w:sz w:val="24"/>
          <w:szCs w:val="24"/>
          <w:u w:val="single"/>
          <w:bdr w:val="none" w:sz="0" w:space="0" w:color="auto" w:frame="1"/>
        </w:rPr>
        <w:t>________________________________________________________________</w:t>
      </w:r>
    </w:p>
    <w:p w:rsidR="00786B62" w:rsidRPr="00FA4675" w:rsidRDefault="00786B62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16"/>
          <w:szCs w:val="16"/>
          <w:bdr w:val="none" w:sz="0" w:space="0" w:color="auto" w:frame="1"/>
        </w:rPr>
        <w:t xml:space="preserve">                                                                                           ( адрес места жительства ребенка с указанием индекса)</w:t>
      </w:r>
    </w:p>
    <w:p w:rsidR="00786B62" w:rsidRPr="00FA4675" w:rsidRDefault="00786B62" w:rsidP="00FA467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именуемый(ая) в дальнейшем «Воспитанник», совместно именуемые Стороны заключили настоящий Договор о нижеследующем: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1.Предмет договора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1.2. Форма обучения: </w:t>
      </w:r>
      <w:r w:rsidRPr="00FA4675"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>очная.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tt-RU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1.3. Язык образования</w:t>
      </w:r>
      <w:r w:rsidRPr="00E0009B"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 xml:space="preserve">: 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>______________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1.4. Наименование образовательной программы:  </w:t>
      </w:r>
      <w:r w:rsidRPr="00FA4675"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 xml:space="preserve">основная </w:t>
      </w:r>
      <w:r w:rsidRPr="00FA4675"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  <w:lang w:val="tt-RU"/>
        </w:rPr>
        <w:t>обще</w:t>
      </w:r>
      <w:r w:rsidRPr="00FA4675"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>образовательная программа – образовательная программа дошкольного образования муниципального бюджетного дошкольного образовательного учреждения «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>Евлаштауский</w:t>
      </w:r>
      <w:r w:rsidRPr="00FA4675"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 xml:space="preserve"> детский сад «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>Ромашка</w:t>
      </w:r>
      <w:r w:rsidRPr="00FA4675"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>»  Сабинского  муниципального района Республики Татарстан»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_________</w:t>
      </w:r>
      <w:r w:rsidRPr="00E0009B"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 xml:space="preserve"> календарных  лет (года).</w:t>
      </w:r>
    </w:p>
    <w:p w:rsidR="00786B62" w:rsidRDefault="00786B62" w:rsidP="00E00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1.5. Режим пребывания Воспитанника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 Учреждении - 9 часов;</w:t>
      </w:r>
      <w:r w:rsidRPr="00E0009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шестидневная неделя (понедельник – суббота),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ежедневный график работы с 7.00 до 16.00; в субботние дни с 7.00 до 15.00 часов;</w:t>
      </w:r>
    </w:p>
    <w:p w:rsidR="00786B62" w:rsidRPr="00FA4675" w:rsidRDefault="00786B62" w:rsidP="00E000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выходные дни: воскресенье и праздничные дни.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</w:p>
    <w:p w:rsidR="00786B62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1.6. Воспитанник зачисляется в  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________    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  <w:bdr w:val="none" w:sz="0" w:space="0" w:color="auto" w:frame="1"/>
        </w:rPr>
        <w:t xml:space="preserve">                           ,  </w:t>
      </w:r>
      <w:r w:rsidRPr="008B668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на основании протокола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№ 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от «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  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20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года  «АИС Электронный детский сад», медицинской карты с заключением медицинского осмотра, </w:t>
      </w:r>
      <w:r w:rsidRPr="00E14ED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справки с разрешением посещения дошкольного учреждения, заявления родителя (законного представителя).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2. Взаимодействие Сторон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  <w:t>2.1. Исполнитель вправе: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2.1.1.  Самостоятельно осуществлять образовательную деятельность.</w:t>
      </w:r>
    </w:p>
    <w:p w:rsidR="00786B62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786B62" w:rsidRDefault="00786B62" w:rsidP="00E14E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6685">
        <w:rPr>
          <w:rFonts w:ascii="Times New Roman" w:hAnsi="Times New Roman" w:cs="Times New Roman"/>
          <w:color w:val="auto"/>
          <w:sz w:val="24"/>
          <w:szCs w:val="24"/>
        </w:rPr>
        <w:t xml:space="preserve">2.1.3. Объединять группы в случае необходимости в летний период (в связи с низкой наполняемостью </w:t>
      </w:r>
    </w:p>
    <w:p w:rsidR="00786B62" w:rsidRDefault="00786B62" w:rsidP="00E14E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86B62" w:rsidRDefault="00786B62" w:rsidP="00E14E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6685">
        <w:rPr>
          <w:rFonts w:ascii="Times New Roman" w:hAnsi="Times New Roman" w:cs="Times New Roman"/>
          <w:color w:val="auto"/>
          <w:sz w:val="24"/>
          <w:szCs w:val="24"/>
        </w:rPr>
        <w:t>групп, отпуска воспитателей, на время ремонтных работ и др.).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  <w:t>2.2. Заказчик вправе: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2.2.2. Получать от Исполнителя информацию: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  <w:t>2.3. Исполнитель обязан: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2.3.7. Обучать Воспитанника по образовательной программе, предусмотренной пунктом 1.4 настоящего Договора.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86B62" w:rsidRPr="008B6685" w:rsidRDefault="00786B62" w:rsidP="00FA4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4675">
        <w:rPr>
          <w:rFonts w:ascii="Times New Roman" w:hAnsi="Times New Roman" w:cs="Times New Roman"/>
          <w:sz w:val="24"/>
          <w:szCs w:val="24"/>
        </w:rPr>
        <w:t xml:space="preserve">2.3.9. </w:t>
      </w:r>
      <w:r w:rsidRPr="008B6685">
        <w:rPr>
          <w:rFonts w:ascii="Times New Roman" w:hAnsi="Times New Roman" w:cs="Times New Roman"/>
          <w:color w:val="auto"/>
          <w:sz w:val="24"/>
          <w:szCs w:val="24"/>
        </w:rPr>
        <w:t>Обеспечивать    Воспитанника    необходимым    сбалансированным четырехразовым  питанием (завтрак, 2 завтрак, обед, полдник), необходимым для его роста и развития.</w:t>
      </w:r>
    </w:p>
    <w:p w:rsidR="00786B62" w:rsidRPr="00FA4675" w:rsidRDefault="00786B62" w:rsidP="00FA4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4675">
        <w:rPr>
          <w:rFonts w:ascii="Times New Roman" w:hAnsi="Times New Roman" w:cs="Times New Roman"/>
          <w:color w:val="auto"/>
          <w:sz w:val="24"/>
          <w:szCs w:val="24"/>
        </w:rPr>
        <w:t xml:space="preserve">2.3.10. </w:t>
      </w:r>
      <w:r>
        <w:rPr>
          <w:rFonts w:ascii="Times New Roman" w:hAnsi="Times New Roman" w:cs="Times New Roman"/>
          <w:color w:val="auto"/>
          <w:sz w:val="24"/>
          <w:szCs w:val="24"/>
        </w:rPr>
        <w:t>Уведомить Заказчика в течение 14</w:t>
      </w:r>
      <w:r w:rsidRPr="00FA4675">
        <w:rPr>
          <w:rFonts w:ascii="Times New Roman" w:hAnsi="Times New Roman" w:cs="Times New Roman"/>
          <w:color w:val="auto"/>
          <w:sz w:val="24"/>
          <w:szCs w:val="24"/>
        </w:rPr>
        <w:t xml:space="preserve">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786B62" w:rsidRDefault="00786B62" w:rsidP="00FA4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4675">
        <w:rPr>
          <w:rFonts w:ascii="Times New Roman" w:hAnsi="Times New Roman" w:cs="Times New Roman"/>
          <w:color w:val="auto"/>
          <w:sz w:val="24"/>
          <w:szCs w:val="24"/>
        </w:rPr>
        <w:t xml:space="preserve">2.3.11.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FA4675">
          <w:rPr>
            <w:rFonts w:ascii="Times New Roman" w:hAnsi="Times New Roman" w:cs="Times New Roman"/>
            <w:color w:val="auto"/>
            <w:sz w:val="24"/>
            <w:szCs w:val="24"/>
          </w:rPr>
          <w:t>2006 г</w:t>
        </w:r>
      </w:smartTag>
      <w:r w:rsidRPr="00FA4675">
        <w:rPr>
          <w:rFonts w:ascii="Times New Roman" w:hAnsi="Times New Roman" w:cs="Times New Roman"/>
          <w:color w:val="auto"/>
          <w:sz w:val="24"/>
          <w:szCs w:val="24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:rsidR="00786B62" w:rsidRDefault="00786B62" w:rsidP="00FA4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2.3.12</w:t>
      </w:r>
      <w:r w:rsidRPr="00D03B0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2F25FE">
        <w:rPr>
          <w:rFonts w:ascii="Times New Roman" w:hAnsi="Times New Roman" w:cs="Times New Roman"/>
          <w:color w:val="auto"/>
          <w:sz w:val="24"/>
          <w:szCs w:val="24"/>
        </w:rPr>
        <w:t>Переводить Воспитанника из одной возрастной подгруппы в следующую возрастную подгруппу. по окончании учебного года.</w:t>
      </w:r>
    </w:p>
    <w:p w:rsidR="00786B62" w:rsidRDefault="00786B62" w:rsidP="00FA4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86B62" w:rsidRPr="00FA4675" w:rsidRDefault="00786B62" w:rsidP="00FA46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  <w:t>2.4. Заказчик обязан: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педагогическому  и иному персоналу Исполнителя и другим воспитанникам, не посягать на их честь и достоинство.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2.4.2. Своевременно вносить плату за присмотр и уход за Воспитанником.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2.4.4. Незамедлительно сообщать Исполнителю об изменении контактного телефона и места жительства.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2.4.6. Информировать Исполнителя о предстоящем отсутствии Воспитанника в образовательной организации или его болезни.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86B62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                            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                                                        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                                                      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3. Размер, сроки и порядок оплаты за присмотр и уход за Воспитанником.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</w:p>
    <w:p w:rsidR="00786B62" w:rsidRPr="00FA4675" w:rsidRDefault="00786B62" w:rsidP="00FA46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4675">
        <w:rPr>
          <w:rFonts w:ascii="Times New Roman" w:hAnsi="Times New Roman" w:cs="Times New Roman"/>
          <w:color w:val="auto"/>
          <w:sz w:val="24"/>
          <w:szCs w:val="24"/>
        </w:rPr>
        <w:t xml:space="preserve"> 3.1. Стоимость  услуг Исполнителя по присмотру и уходу за Воспитанником (далее - родительская плата) (Постановление Исполнительного Комитета Сабинского муниципального района Республики Татарстан от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года </w:t>
      </w:r>
      <w:r w:rsidRPr="00FA4675">
        <w:rPr>
          <w:rFonts w:ascii="Times New Roman" w:hAnsi="Times New Roman" w:cs="Times New Roman"/>
          <w:color w:val="auto"/>
          <w:sz w:val="24"/>
          <w:szCs w:val="24"/>
        </w:rPr>
        <w:t xml:space="preserve">№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-</w:t>
      </w:r>
      <w:r w:rsidRPr="00FA4675">
        <w:rPr>
          <w:rFonts w:ascii="Times New Roman" w:hAnsi="Times New Roman" w:cs="Times New Roman"/>
          <w:color w:val="auto"/>
          <w:sz w:val="24"/>
          <w:szCs w:val="24"/>
        </w:rPr>
        <w:t xml:space="preserve">п)  составляет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(____________  рублей)</w:t>
      </w:r>
      <w:r w:rsidRPr="00FA4675">
        <w:rPr>
          <w:rFonts w:ascii="Times New Roman" w:hAnsi="Times New Roman" w:cs="Times New Roman"/>
          <w:color w:val="auto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color w:val="auto"/>
          <w:sz w:val="24"/>
          <w:szCs w:val="24"/>
        </w:rPr>
        <w:t>лей</w:t>
      </w:r>
      <w:r w:rsidRPr="00FA4675">
        <w:rPr>
          <w:rFonts w:ascii="Times New Roman" w:hAnsi="Times New Roman" w:cs="Times New Roman"/>
          <w:color w:val="auto"/>
          <w:sz w:val="24"/>
          <w:szCs w:val="24"/>
        </w:rPr>
        <w:t xml:space="preserve">  в месяц, в которую входит </w:t>
      </w:r>
    </w:p>
    <w:p w:rsidR="00786B62" w:rsidRPr="002F25FE" w:rsidRDefault="00786B62" w:rsidP="002F25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F25FE">
        <w:rPr>
          <w:rFonts w:ascii="Times New Roman" w:hAnsi="Times New Roman" w:cs="Times New Roman"/>
          <w:color w:val="auto"/>
          <w:sz w:val="24"/>
          <w:szCs w:val="24"/>
        </w:rPr>
        <w:t xml:space="preserve">•абонентская плата, с учетом поправочного коэффициента на переходный период к  величине родительской платы (за исключением стоимости продуктов питания) на ребенка, зачисленного в образовательные организации, реализующие образовательную программу дошкольного образования, до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составляет ___________ </w:t>
      </w:r>
      <w:r w:rsidRPr="002F25FE">
        <w:rPr>
          <w:rFonts w:ascii="Times New Roman" w:hAnsi="Times New Roman" w:cs="Times New Roman"/>
          <w:color w:val="auto"/>
          <w:sz w:val="24"/>
          <w:szCs w:val="24"/>
        </w:rPr>
        <w:t>рублей;</w:t>
      </w:r>
    </w:p>
    <w:p w:rsidR="00786B62" w:rsidRPr="002F25FE" w:rsidRDefault="00786B62" w:rsidP="002F25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F25FE">
        <w:rPr>
          <w:rFonts w:ascii="Times New Roman" w:hAnsi="Times New Roman" w:cs="Times New Roman"/>
          <w:color w:val="auto"/>
          <w:sz w:val="24"/>
          <w:szCs w:val="24"/>
        </w:rPr>
        <w:t xml:space="preserve">•стоимость продуктов питания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________ </w:t>
      </w:r>
      <w:r w:rsidRPr="002F25FE">
        <w:rPr>
          <w:rFonts w:ascii="Times New Roman" w:hAnsi="Times New Roman" w:cs="Times New Roman"/>
          <w:color w:val="auto"/>
          <w:sz w:val="24"/>
          <w:szCs w:val="24"/>
        </w:rPr>
        <w:t xml:space="preserve"> рублей.</w:t>
      </w:r>
    </w:p>
    <w:p w:rsidR="00786B62" w:rsidRPr="002F25FE" w:rsidRDefault="00786B62" w:rsidP="002F25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F25F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786B62" w:rsidRPr="002F25FE" w:rsidRDefault="00786B62" w:rsidP="002F25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ind w:firstLine="300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F25F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основании Постановления Исполнительного Комитета Сабинского муниципального района Республики Татарстан в стоимость  услуг Исполнителя по присмотру и уходу за Воспитанником (далее - родительская плата) возможны внесение изменений.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3.3. Оплата производится ежемесячно в </w:t>
      </w: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срок  не позднее 20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числа следующего  месяца в безналичном порядке на  р/счет    № 40701810592053000035, </w:t>
      </w:r>
    </w:p>
    <w:p w:rsidR="00786B62" w:rsidRPr="00FA4675" w:rsidRDefault="00786B62" w:rsidP="00FA4675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4675">
        <w:rPr>
          <w:rFonts w:ascii="Times New Roman" w:hAnsi="Times New Roman" w:cs="Times New Roman"/>
          <w:color w:val="auto"/>
          <w:sz w:val="24"/>
          <w:szCs w:val="24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786B62" w:rsidRPr="00FA4675" w:rsidRDefault="00786B62" w:rsidP="00FA4675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4675">
        <w:rPr>
          <w:rFonts w:ascii="Times New Roman" w:hAnsi="Times New Roman" w:cs="Times New Roman"/>
          <w:color w:val="auto"/>
          <w:sz w:val="24"/>
          <w:szCs w:val="24"/>
        </w:rPr>
        <w:t xml:space="preserve">3.4. Заказчик  имеет право </w:t>
      </w:r>
    </w:p>
    <w:p w:rsidR="00786B62" w:rsidRPr="00FA4675" w:rsidRDefault="00786B62" w:rsidP="00FA4675">
      <w:pPr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786B62" w:rsidRPr="00BF6BA0" w:rsidRDefault="00786B62" w:rsidP="00FA4675">
      <w:pPr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color w:val="FF0000"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</w:t>
      </w:r>
    </w:p>
    <w:p w:rsidR="00786B62" w:rsidRPr="00BF6BA0" w:rsidRDefault="00786B62" w:rsidP="00FA4675">
      <w:pPr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color w:val="FF0000"/>
          <w:sz w:val="24"/>
          <w:szCs w:val="24"/>
          <w:bdr w:val="none" w:sz="0" w:space="0" w:color="auto" w:frame="1"/>
        </w:rPr>
      </w:pPr>
    </w:p>
    <w:p w:rsidR="00786B62" w:rsidRPr="00FA4675" w:rsidRDefault="00786B62" w:rsidP="00FA4675">
      <w:pPr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color w:val="FF0000"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образования из расчета среднедушевого дохода семьи (Постановление  руководителя исполнительного комитета Сабинского муниципального района Республики Татарстан от 19.09.2013г.  № 1195).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color w:val="FF0000"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3.5</w:t>
      </w:r>
      <w:r w:rsidRPr="00FA4675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. </w:t>
      </w:r>
      <w:r w:rsidRPr="00FA46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5. Основания изменения и расторжения договора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5.1. Условия, на которых заключен настоящий Договор, могут быть изменены по соглашению сторон.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6. Заключительные положения</w:t>
      </w:r>
    </w:p>
    <w:p w:rsidR="00786B62" w:rsidRPr="0081636A" w:rsidRDefault="00786B62" w:rsidP="007A4D56"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6.1. Настоящий договор вступает в силу со дня его подписания Сторонами и </w:t>
      </w:r>
      <w:r w:rsidRPr="00465E75"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  <w:t xml:space="preserve">действует до </w:t>
      </w:r>
      <w:r w:rsidRPr="0081636A">
        <w:t xml:space="preserve"> "____" _________20__г.</w:t>
      </w:r>
    </w:p>
    <w:p w:rsidR="00786B62" w:rsidRPr="00465E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auto"/>
          <w:sz w:val="24"/>
          <w:szCs w:val="24"/>
          <w:bdr w:val="none" w:sz="0" w:space="0" w:color="auto" w:frame="1"/>
        </w:rPr>
      </w:pP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86B62" w:rsidRPr="00FA4675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86B62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p w:rsidR="00786B62" w:rsidRDefault="00786B62" w:rsidP="00FA46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6.8.</w:t>
      </w: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ab/>
        <w:t xml:space="preserve">Договор действует с момента его подписания и может быть продлен, изменен, дополнен по соглашению Сторон.                                                                                                                                                                                   </w:t>
      </w:r>
    </w:p>
    <w:p w:rsidR="00786B62" w:rsidRPr="00BF6BA0" w:rsidRDefault="00786B62" w:rsidP="00BF6B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FA467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7. Реквизиты и подписи сторон</w:t>
      </w:r>
    </w:p>
    <w:tbl>
      <w:tblPr>
        <w:tblpPr w:leftFromText="180" w:rightFromText="180" w:vertAnchor="text" w:horzAnchor="margin" w:tblpY="327"/>
        <w:tblW w:w="1095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582"/>
        <w:gridCol w:w="1371"/>
      </w:tblGrid>
      <w:tr w:rsidR="00786B62" w:rsidRPr="00FA4675" w:rsidTr="005F4E11">
        <w:trPr>
          <w:trHeight w:val="4816"/>
          <w:tblCellSpacing w:w="0" w:type="dxa"/>
        </w:trPr>
        <w:tc>
          <w:tcPr>
            <w:tcW w:w="9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231"/>
              <w:tblOverlap w:val="never"/>
              <w:tblW w:w="9582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4632"/>
              <w:gridCol w:w="4950"/>
            </w:tblGrid>
            <w:tr w:rsidR="00786B62" w:rsidRPr="00265AA6" w:rsidTr="005F4E11">
              <w:trPr>
                <w:trHeight w:val="4542"/>
                <w:tblCellSpacing w:w="0" w:type="dxa"/>
              </w:trPr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86B62" w:rsidRPr="00DD43B7" w:rsidRDefault="00786B62" w:rsidP="00DD43B7">
                  <w:pPr>
                    <w:rPr>
                      <w:color w:val="auto"/>
                      <w:sz w:val="20"/>
                      <w:szCs w:val="20"/>
                    </w:rPr>
                  </w:pPr>
                  <w:r w:rsidRPr="00265AA6">
                    <w:rPr>
                      <w:rFonts w:ascii="Times New Roman" w:hAnsi="Times New Roman" w:cs="Times New Roman"/>
                      <w:b/>
                      <w:bCs/>
                    </w:rPr>
                    <w:t>Исполнитель:</w:t>
                  </w:r>
                  <w:r w:rsidRPr="00EF00FD">
                    <w:rPr>
                      <w:sz w:val="20"/>
                      <w:szCs w:val="20"/>
                    </w:rPr>
                    <w:t xml:space="preserve"> </w:t>
                  </w:r>
                </w:p>
                <w:p w:rsidR="00786B62" w:rsidRPr="00F01A0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65AA6">
                    <w:rPr>
                      <w:rFonts w:ascii="Times New Roman" w:hAnsi="Times New Roman" w:cs="Times New Roman"/>
                      <w:u w:val="single"/>
                    </w:rPr>
                    <w:t> </w:t>
                  </w:r>
                  <w:r w:rsidRPr="00F01A06">
                    <w:rPr>
                      <w:rFonts w:ascii="Times New Roman" w:hAnsi="Times New Roman" w:cs="Times New Roman"/>
                      <w:color w:val="auto"/>
                      <w:u w:val="single"/>
                    </w:rPr>
                    <w:t>Муниципальное бюджетное дошкольное образовательное учреждение «Евлаштауский детский сад  «Ромашка»  Сабинского муниципального района Республики Татарстан»</w:t>
                  </w:r>
                </w:p>
                <w:p w:rsidR="00786B62" w:rsidRPr="00F01A0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</w:rPr>
                  </w:pPr>
                  <w:r w:rsidRPr="00F01A06">
                    <w:rPr>
                      <w:rFonts w:ascii="Times New Roman" w:hAnsi="Times New Roman" w:cs="Times New Roman"/>
                      <w:color w:val="auto"/>
                    </w:rPr>
                    <w:t>Адрес: </w:t>
                  </w:r>
                  <w:r w:rsidRPr="00F01A06">
                    <w:rPr>
                      <w:rFonts w:ascii="Times New Roman" w:hAnsi="Times New Roman" w:cs="Times New Roman"/>
                      <w:color w:val="auto"/>
                      <w:u w:val="single"/>
                    </w:rPr>
                    <w:t xml:space="preserve">422053, </w:t>
                  </w:r>
                </w:p>
                <w:p w:rsidR="00786B62" w:rsidRPr="00F01A0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</w:rPr>
                  </w:pPr>
                  <w:r w:rsidRPr="00F01A06">
                    <w:rPr>
                      <w:rFonts w:ascii="Times New Roman" w:hAnsi="Times New Roman" w:cs="Times New Roman"/>
                      <w:color w:val="auto"/>
                      <w:u w:val="single"/>
                    </w:rPr>
                    <w:t>с, Евлаштау ул. Ш.Бариева, дом 21</w:t>
                  </w:r>
                </w:p>
                <w:p w:rsidR="00786B62" w:rsidRPr="00F01A0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</w:rPr>
                  </w:pPr>
                  <w:r w:rsidRPr="00F01A06">
                    <w:rPr>
                      <w:rFonts w:ascii="Times New Roman" w:hAnsi="Times New Roman" w:cs="Times New Roman"/>
                      <w:color w:val="auto"/>
                    </w:rPr>
                    <w:t>Телефон / факс: </w:t>
                  </w:r>
                  <w:r w:rsidRPr="00F01A06">
                    <w:rPr>
                      <w:rFonts w:ascii="Times New Roman" w:hAnsi="Times New Roman" w:cs="Times New Roman"/>
                      <w:color w:val="auto"/>
                      <w:u w:val="single"/>
                    </w:rPr>
                    <w:t>8 843 62 4-68-14</w:t>
                  </w:r>
                </w:p>
                <w:p w:rsidR="00786B62" w:rsidRPr="00F01A0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u w:val="single"/>
                    </w:rPr>
                  </w:pPr>
                  <w:r w:rsidRPr="00F01A06">
                    <w:rPr>
                      <w:rFonts w:ascii="Times New Roman" w:hAnsi="Times New Roman" w:cs="Times New Roman"/>
                      <w:color w:val="auto"/>
                    </w:rPr>
                    <w:t>ИНН: </w:t>
                  </w:r>
                  <w:r w:rsidRPr="00F01A06">
                    <w:rPr>
                      <w:rFonts w:ascii="Times New Roman" w:hAnsi="Times New Roman" w:cs="Times New Roman"/>
                      <w:color w:val="auto"/>
                      <w:u w:val="single"/>
                    </w:rPr>
                    <w:t>1635003609</w:t>
                  </w:r>
                </w:p>
                <w:p w:rsidR="00786B62" w:rsidRPr="00F01A0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u w:val="single"/>
                    </w:rPr>
                  </w:pPr>
                  <w:r w:rsidRPr="00F01A06">
                    <w:rPr>
                      <w:rFonts w:ascii="Times New Roman" w:hAnsi="Times New Roman" w:cs="Times New Roman"/>
                      <w:color w:val="auto"/>
                      <w:u w:val="single"/>
                    </w:rPr>
                    <w:t>ОГРН 1021607155030</w:t>
                  </w:r>
                </w:p>
                <w:p w:rsidR="00786B62" w:rsidRPr="00F01A0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u w:val="single"/>
                    </w:rPr>
                  </w:pPr>
                  <w:r w:rsidRPr="00F01A06">
                    <w:rPr>
                      <w:rFonts w:ascii="Times New Roman" w:hAnsi="Times New Roman" w:cs="Times New Roman"/>
                      <w:color w:val="auto"/>
                      <w:u w:val="single"/>
                    </w:rPr>
                    <w:t>КПП 163501001</w:t>
                  </w:r>
                </w:p>
                <w:p w:rsidR="00786B62" w:rsidRPr="00F01A0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u w:val="single"/>
                    </w:rPr>
                  </w:pPr>
                  <w:r w:rsidRPr="00F01A06">
                    <w:rPr>
                      <w:rFonts w:ascii="Times New Roman" w:hAnsi="Times New Roman" w:cs="Times New Roman"/>
                      <w:color w:val="auto"/>
                      <w:u w:val="single"/>
                    </w:rPr>
                    <w:t>Банковские реквизиты:</w:t>
                  </w:r>
                </w:p>
                <w:p w:rsidR="00786B62" w:rsidRPr="00F01A0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u w:val="single"/>
                    </w:rPr>
                  </w:pPr>
                  <w:r w:rsidRPr="00F01A06">
                    <w:rPr>
                      <w:rFonts w:ascii="Times New Roman" w:hAnsi="Times New Roman" w:cs="Times New Roman"/>
                      <w:color w:val="auto"/>
                      <w:u w:val="single"/>
                    </w:rPr>
                    <w:t>р/счёт 40701810592053000035</w:t>
                  </w:r>
                </w:p>
                <w:p w:rsidR="00786B62" w:rsidRPr="00265AA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01A06">
                    <w:rPr>
                      <w:rFonts w:ascii="Times New Roman" w:hAnsi="Times New Roman" w:cs="Times New Roman"/>
                      <w:color w:val="auto"/>
                      <w:u w:val="single"/>
                    </w:rPr>
                    <w:t>БИК 049205001,</w:t>
                  </w:r>
                  <w:r w:rsidRPr="00265AA6">
                    <w:rPr>
                      <w:rFonts w:ascii="Times New Roman" w:hAnsi="Times New Roman" w:cs="Times New Roman"/>
                      <w:u w:val="single"/>
                    </w:rPr>
                    <w:t xml:space="preserve"> ГРКЦ НБ РТ Банка России</w:t>
                  </w:r>
                </w:p>
                <w:p w:rsidR="00786B62" w:rsidRPr="00265AA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65AA6">
                    <w:rPr>
                      <w:rFonts w:ascii="Times New Roman" w:hAnsi="Times New Roman" w:cs="Times New Roman"/>
                      <w:u w:val="single"/>
                    </w:rPr>
                    <w:t xml:space="preserve">Заведующий: 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Файзрахманова Г.М</w:t>
                  </w:r>
                </w:p>
                <w:p w:rsidR="00786B62" w:rsidRPr="00265AA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65AA6">
                    <w:rPr>
                      <w:rFonts w:ascii="Times New Roman" w:hAnsi="Times New Roman" w:cs="Times New Roman"/>
                    </w:rPr>
                    <w:t>________________________________</w:t>
                  </w:r>
                </w:p>
                <w:p w:rsidR="00786B62" w:rsidRPr="00265AA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A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(подпись</w:t>
                  </w:r>
                  <w:r w:rsidRPr="00265AA6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)_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 xml:space="preserve"> </w:t>
                  </w:r>
                  <w:r w:rsidRPr="00265AA6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 xml:space="preserve">  </w:t>
                  </w:r>
                  <w:r w:rsidRPr="00265AA6"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786B62" w:rsidRPr="005F4E11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дата (число, месяц, год)</w:t>
                  </w:r>
                </w:p>
              </w:tc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86B62" w:rsidRPr="00265AA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r w:rsidRPr="00265AA6">
                    <w:rPr>
                      <w:rFonts w:ascii="Times New Roman" w:hAnsi="Times New Roman" w:cs="Times New Roman"/>
                      <w:b/>
                      <w:u w:val="single"/>
                    </w:rPr>
                    <w:t>Заказчик</w:t>
                  </w:r>
                  <w:r w:rsidRPr="00265AA6">
                    <w:rPr>
                      <w:rFonts w:ascii="Times New Roman" w:hAnsi="Times New Roman" w:cs="Times New Roman"/>
                      <w:u w:val="single"/>
                    </w:rPr>
                    <w:t>:</w:t>
                  </w:r>
                </w:p>
                <w:p w:rsidR="00786B62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auto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auto"/>
                      <w:u w:val="single"/>
                    </w:rPr>
                    <w:t>_____________________________________________</w:t>
                  </w:r>
                </w:p>
                <w:p w:rsidR="00786B62" w:rsidRPr="006F6ED4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auto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auto"/>
                      <w:u w:val="single"/>
                    </w:rPr>
                    <w:t xml:space="preserve"> </w:t>
                  </w:r>
                  <w:r w:rsidRPr="00265AA6">
                    <w:rPr>
                      <w:rFonts w:ascii="Times New Roman" w:hAnsi="Times New Roman" w:cs="Times New Roman"/>
                      <w:b/>
                      <w:i/>
                      <w:color w:val="auto"/>
                      <w:u w:val="single"/>
                    </w:rPr>
                    <w:t>(</w:t>
                  </w:r>
                  <w:r w:rsidRPr="00265A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фамилия, имя, отчество)</w:t>
                  </w:r>
                </w:p>
                <w:p w:rsidR="00786B62" w:rsidRPr="00265AA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65AA6">
                    <w:rPr>
                      <w:rFonts w:ascii="Times New Roman" w:hAnsi="Times New Roman" w:cs="Times New Roman"/>
                    </w:rPr>
                    <w:t>Документ, удостоверяющий личность</w:t>
                  </w:r>
                </w:p>
                <w:p w:rsidR="00786B62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r w:rsidRPr="00265AA6">
                    <w:rPr>
                      <w:rFonts w:ascii="Times New Roman" w:hAnsi="Times New Roman" w:cs="Times New Roman"/>
                      <w:u w:val="single"/>
                    </w:rPr>
                    <w:t>Паспорт серия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 w:rsidRPr="00265AA6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 w:rsidRPr="00265AA6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______________________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 xml:space="preserve">        _____</w:t>
                  </w:r>
                </w:p>
                <w:p w:rsidR="00786B62" w:rsidRPr="00265AA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r w:rsidRPr="00265AA6">
                    <w:rPr>
                      <w:rFonts w:ascii="Times New Roman" w:hAnsi="Times New Roman" w:cs="Times New Roman"/>
                    </w:rPr>
                    <w:t>Выдан</w:t>
                  </w:r>
                  <w:r>
                    <w:rPr>
                      <w:rFonts w:ascii="Times New Roman" w:hAnsi="Times New Roman" w:cs="Times New Roman"/>
                    </w:rPr>
                    <w:t xml:space="preserve"> ______________________</w:t>
                  </w:r>
                  <w:r w:rsidRPr="006F6ED4">
                    <w:rPr>
                      <w:rFonts w:ascii="Times New Roman" w:hAnsi="Times New Roman" w:cs="Times New Roman"/>
                      <w:u w:val="single"/>
                    </w:rPr>
                    <w:t>,</w:t>
                  </w:r>
                  <w:r w:rsidRPr="00265AA6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 xml:space="preserve"> дата выдачи</w:t>
                  </w:r>
                  <w:r w:rsidRPr="00265AA6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____</w:t>
                  </w:r>
                  <w:r w:rsidRPr="00265AA6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</w:p>
                <w:p w:rsidR="00786B62" w:rsidRPr="006F6ED4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r w:rsidRPr="00265AA6">
                    <w:rPr>
                      <w:rFonts w:ascii="Times New Roman" w:hAnsi="Times New Roman" w:cs="Times New Roman"/>
                    </w:rPr>
                    <w:t>Адрес рег.</w:t>
                  </w:r>
                  <w:r>
                    <w:rPr>
                      <w:rFonts w:ascii="Times New Roman" w:hAnsi="Times New Roman" w:cs="Times New Roman"/>
                    </w:rPr>
                    <w:t>___________________________________</w:t>
                  </w:r>
                  <w:r w:rsidRPr="006F6ED4">
                    <w:rPr>
                      <w:rFonts w:ascii="Times New Roman" w:hAnsi="Times New Roman" w:cs="Times New Roman"/>
                      <w:u w:val="single"/>
                    </w:rPr>
                    <w:t xml:space="preserve">, </w:t>
                  </w:r>
                </w:p>
                <w:p w:rsidR="00786B62" w:rsidRPr="006F6ED4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</w:rPr>
                    <w:t>_____________________________________________</w:t>
                  </w:r>
                </w:p>
                <w:p w:rsidR="00786B62" w:rsidRPr="00265AA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r w:rsidRPr="00265AA6">
                    <w:rPr>
                      <w:rFonts w:ascii="Times New Roman" w:hAnsi="Times New Roman" w:cs="Times New Roman"/>
                    </w:rPr>
                    <w:t xml:space="preserve">Телефон              </w:t>
                  </w:r>
                  <w:r w:rsidRPr="00265AA6">
                    <w:rPr>
                      <w:rFonts w:ascii="Times New Roman" w:hAnsi="Times New Roman" w:cs="Times New Roman"/>
                      <w:u w:val="single"/>
                    </w:rPr>
                    <w:t>____________________________</w:t>
                  </w:r>
                </w:p>
                <w:p w:rsidR="00786B62" w:rsidRPr="00265AA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65AA6">
                    <w:rPr>
                      <w:rFonts w:ascii="Times New Roman" w:hAnsi="Times New Roman" w:cs="Times New Roman"/>
                    </w:rPr>
                    <w:t>_________________________________________</w:t>
                  </w:r>
                </w:p>
                <w:p w:rsidR="00786B62" w:rsidRPr="00265AA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A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(подпись)</w:t>
                  </w:r>
                </w:p>
                <w:p w:rsidR="00786B62" w:rsidRPr="00265AA6" w:rsidRDefault="00786B62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________________________________</w:t>
                  </w:r>
                  <w:r w:rsidRPr="006F6ED4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265A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дата (число, месяц, год)</w:t>
                  </w:r>
                </w:p>
                <w:p w:rsidR="00786B62" w:rsidRPr="00265AA6" w:rsidRDefault="00786B62" w:rsidP="00265AA6">
                  <w:pPr>
                    <w:spacing w:after="100" w:afterAutospacing="1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86B62" w:rsidRPr="00FA4675" w:rsidRDefault="00786B62" w:rsidP="00FA467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B62" w:rsidRPr="00FA4675" w:rsidRDefault="00786B62" w:rsidP="00FA467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786B62" w:rsidRDefault="00786B62" w:rsidP="00265AA6">
      <w:pPr>
        <w:tabs>
          <w:tab w:val="left" w:pos="5420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786B62" w:rsidRDefault="00786B62" w:rsidP="00265AA6">
      <w:pPr>
        <w:tabs>
          <w:tab w:val="left" w:pos="54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один</w:t>
      </w:r>
      <w:r w:rsidRPr="00265AA6">
        <w:rPr>
          <w:rFonts w:ascii="Times New Roman" w:hAnsi="Times New Roman" w:cs="Times New Roman"/>
        </w:rPr>
        <w:t xml:space="preserve"> экземпляр договора на руки получил(а): ______________ _______________________</w:t>
      </w:r>
    </w:p>
    <w:p w:rsidR="00786B62" w:rsidRDefault="00786B62" w:rsidP="005F4E11">
      <w:pPr>
        <w:tabs>
          <w:tab w:val="left" w:pos="54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265AA6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265AA6">
        <w:rPr>
          <w:rFonts w:ascii="Times New Roman" w:hAnsi="Times New Roman" w:cs="Times New Roman"/>
          <w:sz w:val="20"/>
          <w:szCs w:val="20"/>
        </w:rPr>
        <w:t>(Ф.И.О.)</w:t>
      </w:r>
    </w:p>
    <w:p w:rsidR="00786B62" w:rsidRPr="00265AA6" w:rsidRDefault="00786B62" w:rsidP="005F4E11">
      <w:pPr>
        <w:tabs>
          <w:tab w:val="left" w:pos="5420"/>
        </w:tabs>
        <w:spacing w:after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sz w:val="20"/>
          <w:szCs w:val="20"/>
        </w:rPr>
        <w:t xml:space="preserve"> Дата       </w:t>
      </w:r>
      <w:r w:rsidRPr="00265AA6">
        <w:rPr>
          <w:rFonts w:ascii="Times New Roman" w:hAnsi="Times New Roman" w:cs="Times New Roman"/>
          <w:b/>
          <w:color w:val="auto"/>
        </w:rPr>
        <w:t>___________________________</w:t>
      </w:r>
    </w:p>
    <w:p w:rsidR="00786B62" w:rsidRDefault="00786B62" w:rsidP="004E2856">
      <w:pPr>
        <w:jc w:val="right"/>
        <w:rPr>
          <w:sz w:val="24"/>
          <w:szCs w:val="24"/>
        </w:rPr>
      </w:pPr>
    </w:p>
    <w:p w:rsidR="00786B62" w:rsidRDefault="00786B62" w:rsidP="004E2856">
      <w:pPr>
        <w:jc w:val="right"/>
        <w:rPr>
          <w:sz w:val="24"/>
          <w:szCs w:val="24"/>
        </w:rPr>
      </w:pPr>
    </w:p>
    <w:p w:rsidR="00786B62" w:rsidRPr="002C7520" w:rsidRDefault="00786B62" w:rsidP="004E2856">
      <w:pPr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2C7520">
        <w:rPr>
          <w:sz w:val="24"/>
          <w:szCs w:val="24"/>
        </w:rPr>
        <w:t xml:space="preserve">риложение </w:t>
      </w:r>
      <w:r>
        <w:rPr>
          <w:sz w:val="24"/>
          <w:szCs w:val="24"/>
        </w:rPr>
        <w:t>2</w:t>
      </w:r>
    </w:p>
    <w:p w:rsidR="00786B62" w:rsidRDefault="00786B62" w:rsidP="004E2856">
      <w:pPr>
        <w:pStyle w:val="Style9"/>
        <w:widowControl/>
        <w:spacing w:line="240" w:lineRule="auto"/>
        <w:ind w:left="9408"/>
        <w:rPr>
          <w:sz w:val="20"/>
          <w:szCs w:val="20"/>
        </w:rPr>
      </w:pPr>
      <w:r>
        <w:rPr>
          <w:sz w:val="20"/>
          <w:szCs w:val="20"/>
        </w:rPr>
        <w:tab/>
      </w:r>
    </w:p>
    <w:p w:rsidR="00786B62" w:rsidRDefault="00786B62" w:rsidP="004E2856">
      <w:pPr>
        <w:pStyle w:val="Style9"/>
        <w:widowControl/>
        <w:spacing w:line="240" w:lineRule="auto"/>
        <w:ind w:left="9408"/>
        <w:rPr>
          <w:rStyle w:val="FontStyle118"/>
          <w:spacing w:val="20"/>
        </w:rPr>
      </w:pPr>
    </w:p>
    <w:p w:rsidR="00786B62" w:rsidRDefault="00786B62" w:rsidP="004E2856">
      <w:pPr>
        <w:pStyle w:val="Style5"/>
        <w:widowControl/>
        <w:spacing w:line="240" w:lineRule="auto"/>
        <w:ind w:left="1042"/>
        <w:jc w:val="right"/>
        <w:rPr>
          <w:rStyle w:val="FontStyle85"/>
        </w:rPr>
      </w:pPr>
    </w:p>
    <w:p w:rsidR="00786B62" w:rsidRDefault="00786B62" w:rsidP="004E2856">
      <w:pPr>
        <w:pStyle w:val="Style5"/>
        <w:widowControl/>
        <w:spacing w:line="240" w:lineRule="auto"/>
        <w:ind w:left="1042"/>
        <w:jc w:val="center"/>
        <w:rPr>
          <w:rStyle w:val="FontStyle85"/>
        </w:rPr>
      </w:pPr>
      <w:r>
        <w:rPr>
          <w:rStyle w:val="FontStyle85"/>
        </w:rPr>
        <w:t>СОГЛАСИЕ</w:t>
      </w:r>
    </w:p>
    <w:p w:rsidR="00786B62" w:rsidRDefault="00786B62" w:rsidP="004E2856">
      <w:pPr>
        <w:pStyle w:val="Style5"/>
        <w:widowControl/>
        <w:spacing w:line="240" w:lineRule="auto"/>
        <w:ind w:left="1037"/>
        <w:jc w:val="center"/>
        <w:rPr>
          <w:rStyle w:val="FontStyle85"/>
        </w:rPr>
      </w:pPr>
      <w:r>
        <w:rPr>
          <w:rStyle w:val="FontStyle85"/>
        </w:rPr>
        <w:t>на автоматизированную обработку персональных данных</w:t>
      </w:r>
    </w:p>
    <w:p w:rsidR="00786B62" w:rsidRDefault="00786B62" w:rsidP="004E2856">
      <w:pPr>
        <w:pStyle w:val="Style5"/>
        <w:widowControl/>
        <w:spacing w:line="240" w:lineRule="auto"/>
        <w:ind w:left="1027"/>
        <w:jc w:val="center"/>
        <w:rPr>
          <w:sz w:val="20"/>
          <w:szCs w:val="20"/>
        </w:rPr>
      </w:pPr>
    </w:p>
    <w:p w:rsidR="00786B62" w:rsidRDefault="00786B62" w:rsidP="004E2856">
      <w:pPr>
        <w:pStyle w:val="Style5"/>
        <w:widowControl/>
        <w:spacing w:line="240" w:lineRule="auto"/>
        <w:ind w:left="1027"/>
        <w:jc w:val="center"/>
        <w:rPr>
          <w:rStyle w:val="FontStyle85"/>
        </w:rPr>
      </w:pPr>
      <w:r>
        <w:rPr>
          <w:rStyle w:val="FontStyle85"/>
        </w:rPr>
        <w:t>ЗАЯВЛЕНИЕ</w:t>
      </w:r>
    </w:p>
    <w:p w:rsidR="00786B62" w:rsidRDefault="00786B62" w:rsidP="004E2856">
      <w:pPr>
        <w:pStyle w:val="Style71"/>
        <w:widowControl/>
        <w:tabs>
          <w:tab w:val="left" w:leader="underscore" w:pos="10632"/>
        </w:tabs>
        <w:spacing w:line="240" w:lineRule="auto"/>
        <w:ind w:left="284"/>
        <w:jc w:val="both"/>
        <w:rPr>
          <w:rStyle w:val="FontStyle95"/>
        </w:rPr>
      </w:pPr>
      <w:r>
        <w:rPr>
          <w:rStyle w:val="FontStyle95"/>
        </w:rPr>
        <w:t xml:space="preserve">    Я,</w:t>
      </w:r>
      <w:r>
        <w:rPr>
          <w:rStyle w:val="FontStyle95"/>
        </w:rPr>
        <w:tab/>
        <w:t>,</w:t>
      </w:r>
    </w:p>
    <w:p w:rsidR="00786B62" w:rsidRPr="00887DC1" w:rsidRDefault="00786B62" w:rsidP="004E2856">
      <w:pPr>
        <w:pStyle w:val="Style72"/>
        <w:widowControl/>
        <w:ind w:left="1037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 xml:space="preserve">                                                (Ф.И.О.)адрес прописки (регистрации)</w:t>
      </w:r>
    </w:p>
    <w:p w:rsidR="00786B62" w:rsidRDefault="00786B62" w:rsidP="004E2856">
      <w:pPr>
        <w:pStyle w:val="Style25"/>
        <w:widowControl/>
        <w:tabs>
          <w:tab w:val="left" w:leader="underscore" w:pos="9970"/>
        </w:tabs>
        <w:jc w:val="both"/>
        <w:rPr>
          <w:rStyle w:val="FontStyle102"/>
        </w:rPr>
      </w:pPr>
      <w:r>
        <w:rPr>
          <w:rStyle w:val="FontStyle102"/>
        </w:rPr>
        <w:t xml:space="preserve">           </w:t>
      </w:r>
      <w:r>
        <w:rPr>
          <w:rStyle w:val="FontStyle102"/>
        </w:rPr>
        <w:tab/>
        <w:t>_______</w:t>
      </w:r>
    </w:p>
    <w:p w:rsidR="00786B62" w:rsidRPr="00887DC1" w:rsidRDefault="00786B62" w:rsidP="004E2856">
      <w:pPr>
        <w:pStyle w:val="Style72"/>
        <w:widowControl/>
        <w:ind w:left="1032"/>
        <w:rPr>
          <w:rStyle w:val="FontStyle103"/>
          <w:sz w:val="18"/>
          <w:szCs w:val="18"/>
        </w:rPr>
      </w:pPr>
      <w:r>
        <w:rPr>
          <w:rStyle w:val="FontStyle103"/>
          <w:sz w:val="18"/>
          <w:szCs w:val="18"/>
        </w:rPr>
        <w:t xml:space="preserve">                            </w:t>
      </w:r>
      <w:r w:rsidRPr="00887DC1">
        <w:rPr>
          <w:rStyle w:val="FontStyle103"/>
          <w:sz w:val="18"/>
          <w:szCs w:val="18"/>
        </w:rPr>
        <w:t>(вид документа, удостоверяющего л</w:t>
      </w:r>
      <w:r>
        <w:rPr>
          <w:rStyle w:val="FontStyle103"/>
          <w:sz w:val="18"/>
          <w:szCs w:val="18"/>
        </w:rPr>
        <w:t xml:space="preserve">ичность, серия, номер, кем выдан </w:t>
      </w:r>
      <w:r w:rsidRPr="00887DC1">
        <w:rPr>
          <w:rStyle w:val="FontStyle103"/>
          <w:sz w:val="18"/>
          <w:szCs w:val="18"/>
        </w:rPr>
        <w:t>и дата выдачи)</w:t>
      </w:r>
    </w:p>
    <w:p w:rsidR="00786B62" w:rsidRDefault="00786B62" w:rsidP="004E2856">
      <w:pPr>
        <w:pStyle w:val="Style10"/>
        <w:widowControl/>
        <w:rPr>
          <w:rStyle w:val="FontStyle85"/>
        </w:rPr>
      </w:pPr>
      <w:r>
        <w:rPr>
          <w:rStyle w:val="FontStyle85"/>
        </w:rPr>
        <w:t xml:space="preserve">      с целью формирования базы данных детей, посещающих и стоящих в очереди</w:t>
      </w:r>
    </w:p>
    <w:p w:rsidR="00786B62" w:rsidRDefault="00786B62" w:rsidP="004E2856">
      <w:pPr>
        <w:pStyle w:val="Style10"/>
        <w:widowControl/>
        <w:rPr>
          <w:rStyle w:val="FontStyle85"/>
        </w:rPr>
      </w:pPr>
      <w:r>
        <w:rPr>
          <w:rStyle w:val="FontStyle85"/>
        </w:rPr>
        <w:t xml:space="preserve">      для зачисления в дошкольные образовательные учреждения Республики</w:t>
      </w:r>
    </w:p>
    <w:p w:rsidR="00786B62" w:rsidRDefault="00786B62" w:rsidP="004E2856">
      <w:pPr>
        <w:pStyle w:val="Style10"/>
        <w:widowControl/>
        <w:rPr>
          <w:rStyle w:val="FontStyle85"/>
        </w:rPr>
      </w:pPr>
      <w:r>
        <w:rPr>
          <w:rStyle w:val="FontStyle85"/>
        </w:rPr>
        <w:t xml:space="preserve">       Татарстан, даю согласие на обработку персональных данных:</w:t>
      </w:r>
    </w:p>
    <w:p w:rsidR="00786B62" w:rsidRDefault="00786B62" w:rsidP="004E2856">
      <w:pPr>
        <w:pStyle w:val="Style72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   ______________________________________________________________________________________________________</w:t>
      </w:r>
    </w:p>
    <w:p w:rsidR="00786B62" w:rsidRDefault="00786B62" w:rsidP="004E2856">
      <w:pPr>
        <w:pStyle w:val="Style72"/>
        <w:widowControl/>
        <w:ind w:left="1018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>Ф.И.О., данные паспорта одного из родителей (законного представителя)</w:t>
      </w:r>
    </w:p>
    <w:p w:rsidR="00786B62" w:rsidRPr="004E2856" w:rsidRDefault="00786B62" w:rsidP="004E2856">
      <w:pPr>
        <w:pStyle w:val="Style72"/>
        <w:widowControl/>
        <w:ind w:left="1018"/>
        <w:rPr>
          <w:rStyle w:val="FontStyle87"/>
          <w:i/>
          <w:iCs/>
          <w:spacing w:val="0"/>
          <w:sz w:val="18"/>
          <w:szCs w:val="18"/>
        </w:rPr>
      </w:pPr>
    </w:p>
    <w:p w:rsidR="00786B62" w:rsidRDefault="00786B62" w:rsidP="004E2856">
      <w:pPr>
        <w:pStyle w:val="Style28"/>
        <w:widowControl/>
        <w:tabs>
          <w:tab w:val="left" w:leader="underscore" w:pos="9403"/>
        </w:tabs>
        <w:jc w:val="both"/>
        <w:rPr>
          <w:rStyle w:val="FontStyle87"/>
        </w:rPr>
      </w:pPr>
      <w:r>
        <w:rPr>
          <w:rStyle w:val="FontStyle87"/>
        </w:rPr>
        <w:t xml:space="preserve">          _________________________________________________________________________________________________________________________________________________</w:t>
      </w:r>
    </w:p>
    <w:p w:rsidR="00786B62" w:rsidRPr="00887DC1" w:rsidRDefault="00786B62" w:rsidP="004E2856">
      <w:pPr>
        <w:pStyle w:val="Style72"/>
        <w:widowControl/>
        <w:ind w:left="1037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>(Ф.И.О., дата рождения, данные свидетельства о рождении ребенка)</w:t>
      </w:r>
    </w:p>
    <w:p w:rsidR="00786B62" w:rsidRPr="00887DC1" w:rsidRDefault="00786B62" w:rsidP="002C7520">
      <w:pPr>
        <w:pStyle w:val="Style72"/>
        <w:widowControl/>
        <w:rPr>
          <w:sz w:val="18"/>
          <w:szCs w:val="18"/>
        </w:rPr>
      </w:pPr>
      <w:r>
        <w:rPr>
          <w:sz w:val="18"/>
          <w:szCs w:val="18"/>
        </w:rPr>
        <w:t xml:space="preserve">         ________</w:t>
      </w:r>
      <w:r w:rsidRPr="00887DC1">
        <w:rPr>
          <w:sz w:val="18"/>
          <w:szCs w:val="18"/>
        </w:rPr>
        <w:t>______________________________________________________________________________________</w:t>
      </w:r>
      <w:r>
        <w:rPr>
          <w:sz w:val="18"/>
          <w:szCs w:val="18"/>
        </w:rPr>
        <w:t>__________________</w:t>
      </w:r>
    </w:p>
    <w:p w:rsidR="00786B62" w:rsidRPr="00887DC1" w:rsidRDefault="00786B62" w:rsidP="004E2856">
      <w:pPr>
        <w:pStyle w:val="Style72"/>
        <w:widowControl/>
        <w:ind w:left="1037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>(адрес фактического проживания, сведения о здоровье ребенка)</w:t>
      </w:r>
    </w:p>
    <w:p w:rsidR="00786B62" w:rsidRPr="00887DC1" w:rsidRDefault="00786B62" w:rsidP="002C7520">
      <w:pPr>
        <w:pStyle w:val="Style5"/>
        <w:widowControl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___</w:t>
      </w:r>
      <w:r w:rsidRPr="00887DC1">
        <w:rPr>
          <w:sz w:val="18"/>
          <w:szCs w:val="18"/>
        </w:rPr>
        <w:t>_____________________________________________________________________________________</w:t>
      </w:r>
      <w:r>
        <w:rPr>
          <w:sz w:val="18"/>
          <w:szCs w:val="18"/>
        </w:rPr>
        <w:t>_______________________</w:t>
      </w:r>
    </w:p>
    <w:p w:rsidR="00786B62" w:rsidRDefault="00786B62" w:rsidP="004E2856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ind w:left="1104"/>
        <w:jc w:val="both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>(наличие прав на льготное зачисление в дошкольное образовательное учреждение)</w:t>
      </w:r>
    </w:p>
    <w:p w:rsidR="00786B62" w:rsidRDefault="00786B62" w:rsidP="002C7520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jc w:val="both"/>
        <w:rPr>
          <w:rStyle w:val="FontStyle85"/>
        </w:rPr>
      </w:pPr>
      <w:r>
        <w:rPr>
          <w:rStyle w:val="FontStyle103"/>
          <w:sz w:val="18"/>
          <w:szCs w:val="18"/>
        </w:rPr>
        <w:t xml:space="preserve">            </w:t>
      </w:r>
      <w:r>
        <w:rPr>
          <w:rStyle w:val="FontStyle85"/>
        </w:rPr>
        <w:t>в    документарной    и    электронной      формах      с    возможностью</w:t>
      </w:r>
      <w:r>
        <w:rPr>
          <w:rStyle w:val="FontStyle85"/>
        </w:rPr>
        <w:br/>
        <w:t xml:space="preserve">        осуществления сбора,  систематизации, накопления,  хранения, уточнения</w:t>
      </w:r>
      <w:r>
        <w:rPr>
          <w:rStyle w:val="FontStyle85"/>
        </w:rPr>
        <w:br/>
        <w:t xml:space="preserve">       (обновления, изменения), использования, распространения (в   том   числе</w:t>
      </w:r>
      <w:r>
        <w:rPr>
          <w:rStyle w:val="FontStyle85"/>
        </w:rPr>
        <w:br/>
        <w:t xml:space="preserve">      передачи), обезличивания,    блокирования,    уничтожения    персональных</w:t>
      </w:r>
      <w:r>
        <w:rPr>
          <w:rStyle w:val="FontStyle85"/>
        </w:rPr>
        <w:br/>
        <w:t xml:space="preserve">      данных автоматизированным и неавтоматизированным способом.</w:t>
      </w:r>
      <w:r>
        <w:rPr>
          <w:rStyle w:val="FontStyle85"/>
        </w:rPr>
        <w:br/>
      </w:r>
    </w:p>
    <w:p w:rsidR="00786B62" w:rsidRDefault="00786B62" w:rsidP="002C7520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jc w:val="both"/>
        <w:rPr>
          <w:rStyle w:val="FontStyle85"/>
        </w:rPr>
      </w:pPr>
      <w:r>
        <w:rPr>
          <w:rStyle w:val="FontStyle85"/>
        </w:rPr>
        <w:t xml:space="preserve">         Настоящее согласие действительно в течение ___________________________.</w:t>
      </w:r>
    </w:p>
    <w:p w:rsidR="00786B62" w:rsidRDefault="00786B62" w:rsidP="004E2856">
      <w:pPr>
        <w:pStyle w:val="Style5"/>
        <w:widowControl/>
        <w:spacing w:line="240" w:lineRule="auto"/>
        <w:ind w:left="1114"/>
        <w:jc w:val="both"/>
        <w:rPr>
          <w:sz w:val="20"/>
          <w:szCs w:val="20"/>
        </w:rPr>
      </w:pPr>
    </w:p>
    <w:p w:rsidR="00786B62" w:rsidRDefault="00786B62" w:rsidP="002C7520">
      <w:pPr>
        <w:pStyle w:val="Style5"/>
        <w:widowControl/>
        <w:spacing w:line="240" w:lineRule="auto"/>
        <w:jc w:val="both"/>
        <w:rPr>
          <w:rStyle w:val="FontStyle85"/>
        </w:rPr>
      </w:pPr>
      <w:r>
        <w:rPr>
          <w:rStyle w:val="FontStyle85"/>
        </w:rPr>
        <w:t xml:space="preserve">        Настоящее согласие может быть отозвано мной в письменной форме. В случае</w:t>
      </w:r>
    </w:p>
    <w:p w:rsidR="00786B62" w:rsidRDefault="00786B62" w:rsidP="002C7520">
      <w:pPr>
        <w:pStyle w:val="Style10"/>
        <w:widowControl/>
        <w:rPr>
          <w:rStyle w:val="FontStyle85"/>
        </w:rPr>
      </w:pPr>
      <w:r>
        <w:rPr>
          <w:rStyle w:val="FontStyle85"/>
        </w:rPr>
        <w:t xml:space="preserve">     отзыва настоящего согласия до истечения срока его действия я предупрежден о возможных   </w:t>
      </w:r>
    </w:p>
    <w:p w:rsidR="00786B62" w:rsidRDefault="00786B62" w:rsidP="002C7520">
      <w:pPr>
        <w:pStyle w:val="Style10"/>
        <w:widowControl/>
        <w:rPr>
          <w:rStyle w:val="FontStyle85"/>
        </w:rPr>
      </w:pPr>
      <w:r>
        <w:rPr>
          <w:rStyle w:val="FontStyle85"/>
        </w:rPr>
        <w:t xml:space="preserve">     последствиях прекращения обработки своих персональных данных.</w:t>
      </w:r>
    </w:p>
    <w:p w:rsidR="00786B62" w:rsidRDefault="00786B62" w:rsidP="004E2856">
      <w:pPr>
        <w:pStyle w:val="Style10"/>
        <w:widowControl/>
        <w:ind w:left="1104"/>
        <w:rPr>
          <w:sz w:val="20"/>
          <w:szCs w:val="20"/>
        </w:rPr>
      </w:pPr>
    </w:p>
    <w:p w:rsidR="00786B62" w:rsidRDefault="00786B62" w:rsidP="004E2856">
      <w:pPr>
        <w:pStyle w:val="Style10"/>
        <w:widowControl/>
        <w:ind w:left="1104"/>
        <w:rPr>
          <w:sz w:val="20"/>
          <w:szCs w:val="20"/>
        </w:rPr>
      </w:pPr>
    </w:p>
    <w:p w:rsidR="00786B62" w:rsidRDefault="00786B62" w:rsidP="002C7520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85"/>
        </w:rPr>
      </w:pPr>
      <w:r>
        <w:rPr>
          <w:rStyle w:val="FontStyle85"/>
        </w:rPr>
        <w:t xml:space="preserve">       Дата</w:t>
      </w:r>
      <w:r>
        <w:rPr>
          <w:rStyle w:val="FontStyle85"/>
        </w:rPr>
        <w:tab/>
        <w:t xml:space="preserve">   Личная подпись заявителя</w:t>
      </w:r>
      <w:r>
        <w:rPr>
          <w:rStyle w:val="FontStyle85"/>
        </w:rPr>
        <w:tab/>
      </w:r>
    </w:p>
    <w:p w:rsidR="00786B62" w:rsidRPr="00887DC1" w:rsidRDefault="00786B62" w:rsidP="004E2856">
      <w:pPr>
        <w:pStyle w:val="Style10"/>
        <w:widowControl/>
        <w:tabs>
          <w:tab w:val="left" w:leader="underscore" w:pos="3691"/>
          <w:tab w:val="left" w:leader="underscore" w:pos="8568"/>
        </w:tabs>
        <w:ind w:left="1104"/>
        <w:rPr>
          <w:rStyle w:val="FontStyle103"/>
          <w:sz w:val="18"/>
          <w:szCs w:val="18"/>
        </w:rPr>
      </w:pPr>
      <w:r>
        <w:rPr>
          <w:rStyle w:val="FontStyle85"/>
        </w:rPr>
        <w:t xml:space="preserve">                                                                                         </w:t>
      </w:r>
      <w:r w:rsidRPr="00887DC1">
        <w:rPr>
          <w:rStyle w:val="FontStyle103"/>
          <w:sz w:val="18"/>
          <w:szCs w:val="18"/>
        </w:rPr>
        <w:t>(расшифровка</w:t>
      </w:r>
      <w:r>
        <w:rPr>
          <w:rStyle w:val="FontStyle103"/>
          <w:sz w:val="18"/>
          <w:szCs w:val="18"/>
        </w:rPr>
        <w:t xml:space="preserve"> п</w:t>
      </w:r>
      <w:r w:rsidRPr="00887DC1">
        <w:rPr>
          <w:rStyle w:val="FontStyle103"/>
          <w:sz w:val="18"/>
          <w:szCs w:val="18"/>
        </w:rPr>
        <w:t>одписи)</w:t>
      </w:r>
    </w:p>
    <w:p w:rsidR="00786B62" w:rsidRPr="00887DC1" w:rsidRDefault="00786B62" w:rsidP="004E2856">
      <w:pPr>
        <w:pStyle w:val="Style9"/>
        <w:widowControl/>
        <w:spacing w:line="240" w:lineRule="auto"/>
        <w:ind w:left="9139"/>
        <w:jc w:val="both"/>
        <w:rPr>
          <w:sz w:val="18"/>
          <w:szCs w:val="18"/>
        </w:rPr>
      </w:pPr>
    </w:p>
    <w:p w:rsidR="00786B62" w:rsidRPr="00887DC1" w:rsidRDefault="00786B62" w:rsidP="004E2856">
      <w:pPr>
        <w:pStyle w:val="Style9"/>
        <w:widowControl/>
        <w:spacing w:line="240" w:lineRule="auto"/>
        <w:ind w:left="9139"/>
        <w:jc w:val="both"/>
        <w:rPr>
          <w:sz w:val="18"/>
          <w:szCs w:val="18"/>
        </w:rPr>
      </w:pPr>
    </w:p>
    <w:p w:rsidR="00786B62" w:rsidRPr="00887DC1" w:rsidRDefault="00786B62" w:rsidP="004E2856">
      <w:pPr>
        <w:pStyle w:val="Style9"/>
        <w:widowControl/>
        <w:spacing w:line="240" w:lineRule="auto"/>
        <w:ind w:left="9139"/>
        <w:jc w:val="both"/>
        <w:rPr>
          <w:sz w:val="18"/>
          <w:szCs w:val="18"/>
        </w:rPr>
      </w:pPr>
    </w:p>
    <w:p w:rsidR="00786B62" w:rsidRPr="00C717B2" w:rsidRDefault="00786B62">
      <w:pPr>
        <w:spacing w:after="16"/>
        <w:ind w:right="5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786B62" w:rsidRPr="00C717B2" w:rsidRDefault="00786B62">
      <w:pPr>
        <w:spacing w:after="16"/>
        <w:ind w:right="5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786B62" w:rsidRPr="00C717B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Pr="00C717B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Pr="00C717B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Default="00786B62" w:rsidP="000136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</w:t>
      </w:r>
    </w:p>
    <w:p w:rsidR="00786B62" w:rsidRPr="00013665" w:rsidRDefault="00786B62" w:rsidP="000136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Приложение 4</w:t>
      </w:r>
    </w:p>
    <w:p w:rsidR="00786B62" w:rsidRPr="00013665" w:rsidRDefault="00786B62" w:rsidP="000136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013665">
        <w:rPr>
          <w:rFonts w:ascii="Times New Roman" w:hAnsi="Times New Roman" w:cs="Times New Roman"/>
          <w:b/>
          <w:sz w:val="24"/>
          <w:szCs w:val="24"/>
          <w:lang w:eastAsia="zh-CN"/>
        </w:rPr>
        <w:t>Расписка</w:t>
      </w:r>
    </w:p>
    <w:p w:rsidR="00786B62" w:rsidRPr="00013665" w:rsidRDefault="00786B62" w:rsidP="00013665">
      <w:pPr>
        <w:spacing w:after="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1366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в получении документов,  </w:t>
      </w:r>
      <w:r w:rsidRPr="0001366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представленных родителем </w:t>
      </w:r>
    </w:p>
    <w:p w:rsidR="00786B62" w:rsidRPr="00013665" w:rsidRDefault="00786B62" w:rsidP="00013665">
      <w:pPr>
        <w:spacing w:after="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786B62" w:rsidRPr="00013665" w:rsidRDefault="00786B62" w:rsidP="000136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01366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(законным представителем) при приеме ребенка</w:t>
      </w:r>
      <w:r w:rsidRPr="0001366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в </w:t>
      </w:r>
    </w:p>
    <w:p w:rsidR="00786B62" w:rsidRPr="00013665" w:rsidRDefault="00786B62" w:rsidP="000136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МБДОУ </w:t>
      </w:r>
      <w:r w:rsidRPr="0001366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Евлаштауский</w:t>
      </w:r>
      <w:r w:rsidRPr="00013665">
        <w:rPr>
          <w:rFonts w:ascii="Times New Roman" w:hAnsi="Times New Roman" w:cs="Times New Roman"/>
          <w:b/>
          <w:sz w:val="24"/>
          <w:szCs w:val="24"/>
        </w:rPr>
        <w:t xml:space="preserve">  детский сад «</w:t>
      </w:r>
      <w:r>
        <w:rPr>
          <w:rFonts w:ascii="Times New Roman" w:hAnsi="Times New Roman" w:cs="Times New Roman"/>
          <w:b/>
          <w:sz w:val="24"/>
          <w:szCs w:val="24"/>
        </w:rPr>
        <w:t>Ромашка</w:t>
      </w:r>
      <w:r w:rsidRPr="00013665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p w:rsidR="00786B62" w:rsidRPr="00013665" w:rsidRDefault="00786B62" w:rsidP="000136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013665">
        <w:rPr>
          <w:rFonts w:ascii="Times New Roman" w:hAnsi="Times New Roman" w:cs="Times New Roman"/>
          <w:b/>
          <w:sz w:val="24"/>
          <w:szCs w:val="24"/>
          <w:lang w:eastAsia="zh-CN"/>
        </w:rPr>
        <w:t>Сабинского  муниципального района Республики Татарстан»</w:t>
      </w:r>
    </w:p>
    <w:p w:rsidR="00786B62" w:rsidRPr="00013665" w:rsidRDefault="00786B62" w:rsidP="0001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013665">
        <w:rPr>
          <w:rFonts w:ascii="Times New Roman" w:hAnsi="Times New Roman" w:cs="Times New Roman"/>
          <w:sz w:val="24"/>
          <w:szCs w:val="24"/>
          <w:lang w:eastAsia="zh-CN"/>
        </w:rPr>
        <w:t>От _______________________________________________________________________</w:t>
      </w:r>
    </w:p>
    <w:p w:rsidR="00786B62" w:rsidRPr="00013665" w:rsidRDefault="00786B62" w:rsidP="00013665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eastAsia="zh-CN"/>
        </w:rPr>
      </w:pPr>
      <w:r w:rsidRPr="00013665">
        <w:rPr>
          <w:rFonts w:ascii="Times New Roman" w:hAnsi="Times New Roman" w:cs="Times New Roman"/>
          <w:i/>
          <w:sz w:val="24"/>
          <w:szCs w:val="24"/>
          <w:lang w:eastAsia="zh-CN"/>
        </w:rPr>
        <w:t>(Ф.И.О.</w:t>
      </w:r>
      <w:r w:rsidRPr="0001366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013665">
        <w:rPr>
          <w:rFonts w:ascii="Times New Roman" w:hAnsi="Times New Roman" w:cs="Times New Roman"/>
          <w:i/>
          <w:sz w:val="24"/>
          <w:szCs w:val="24"/>
          <w:lang w:eastAsia="zh-CN"/>
        </w:rPr>
        <w:t>родителя (законного представителя))</w:t>
      </w:r>
    </w:p>
    <w:p w:rsidR="00786B62" w:rsidRPr="00013665" w:rsidRDefault="00786B62" w:rsidP="0001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013665">
        <w:rPr>
          <w:rFonts w:ascii="Times New Roman" w:hAnsi="Times New Roman" w:cs="Times New Roman"/>
          <w:sz w:val="24"/>
          <w:szCs w:val="24"/>
          <w:lang w:eastAsia="zh-CN"/>
        </w:rPr>
        <w:t>подавшего(ей) заявление о приёме сына/дочери</w:t>
      </w:r>
    </w:p>
    <w:p w:rsidR="00786B62" w:rsidRPr="00013665" w:rsidRDefault="00786B62" w:rsidP="0001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01366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</w:t>
      </w:r>
    </w:p>
    <w:p w:rsidR="00786B62" w:rsidRPr="00013665" w:rsidRDefault="00786B62" w:rsidP="00013665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eastAsia="zh-CN"/>
        </w:rPr>
      </w:pPr>
      <w:r w:rsidRPr="00013665">
        <w:rPr>
          <w:rFonts w:ascii="Times New Roman" w:hAnsi="Times New Roman" w:cs="Times New Roman"/>
          <w:i/>
          <w:sz w:val="24"/>
          <w:szCs w:val="24"/>
          <w:lang w:eastAsia="zh-CN"/>
        </w:rPr>
        <w:t>(Ф.И.О. воспитанника, дата рождения)</w:t>
      </w:r>
    </w:p>
    <w:p w:rsidR="00786B62" w:rsidRPr="00013665" w:rsidRDefault="00786B62" w:rsidP="0001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в МБДОУ</w:t>
      </w:r>
      <w:r w:rsidRPr="0001366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«Евлаштауский  детский сад «Ромашка</w:t>
      </w:r>
      <w:r w:rsidRPr="0001366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665">
        <w:rPr>
          <w:rFonts w:ascii="Times New Roman" w:hAnsi="Times New Roman" w:cs="Times New Roman"/>
          <w:sz w:val="24"/>
          <w:szCs w:val="24"/>
        </w:rPr>
        <w:t>Сабинского  муниципального района Республики Татарстан»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13665">
        <w:rPr>
          <w:rFonts w:ascii="Times New Roman" w:hAnsi="Times New Roman" w:cs="Times New Roman"/>
          <w:sz w:val="24"/>
          <w:szCs w:val="24"/>
          <w:lang w:eastAsia="zh-CN"/>
        </w:rPr>
        <w:t>регистрационный номер заявления:______________________ и  представленные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9"/>
        <w:gridCol w:w="7535"/>
        <w:gridCol w:w="1769"/>
      </w:tblGrid>
      <w:tr w:rsidR="00786B62" w:rsidRPr="00013665" w:rsidTr="00B61767">
        <w:trPr>
          <w:trHeight w:val="567"/>
        </w:trPr>
        <w:tc>
          <w:tcPr>
            <w:tcW w:w="629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13665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35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  <w:r w:rsidRPr="00013665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>Наименование документа</w:t>
            </w:r>
          </w:p>
        </w:tc>
        <w:tc>
          <w:tcPr>
            <w:tcW w:w="1769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13665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86B62" w:rsidRPr="00013665" w:rsidTr="00B61767">
        <w:trPr>
          <w:trHeight w:val="567"/>
        </w:trPr>
        <w:tc>
          <w:tcPr>
            <w:tcW w:w="629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3665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5" w:type="dxa"/>
            <w:vAlign w:val="center"/>
          </w:tcPr>
          <w:p w:rsidR="00786B62" w:rsidRPr="00F350F9" w:rsidRDefault="00786B62" w:rsidP="00F350F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350F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Копия паспорта или </w:t>
            </w:r>
            <w:r w:rsidRPr="00F350F9">
              <w:rPr>
                <w:rFonts w:ascii="Times New Roman" w:hAnsi="Times New Roman" w:cs="Times New Roman"/>
                <w:sz w:val="24"/>
                <w:szCs w:val="24"/>
              </w:rPr>
              <w:t>документа, удостоверяющего личность родителя (законного представителя)</w:t>
            </w:r>
          </w:p>
        </w:tc>
        <w:tc>
          <w:tcPr>
            <w:tcW w:w="1769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786B62" w:rsidRPr="00013665" w:rsidTr="00B61767">
        <w:trPr>
          <w:trHeight w:val="567"/>
        </w:trPr>
        <w:tc>
          <w:tcPr>
            <w:tcW w:w="629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3665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5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3665">
              <w:rPr>
                <w:rFonts w:ascii="Times New Roman" w:eastAsia="SimSu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1769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786B62" w:rsidRPr="00013665" w:rsidTr="00B61767">
        <w:trPr>
          <w:trHeight w:val="567"/>
        </w:trPr>
        <w:tc>
          <w:tcPr>
            <w:tcW w:w="629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366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35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366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Копия свидетельства о регистрации ребенка по месту жительства</w:t>
            </w:r>
          </w:p>
        </w:tc>
        <w:tc>
          <w:tcPr>
            <w:tcW w:w="1769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786B62" w:rsidRPr="00013665" w:rsidTr="00B61767">
        <w:trPr>
          <w:trHeight w:val="567"/>
        </w:trPr>
        <w:tc>
          <w:tcPr>
            <w:tcW w:w="629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3665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5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013665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Медицинская карта ребенка</w:t>
            </w:r>
          </w:p>
        </w:tc>
        <w:tc>
          <w:tcPr>
            <w:tcW w:w="1769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86B62" w:rsidRPr="00013665" w:rsidTr="00B61767">
        <w:trPr>
          <w:trHeight w:val="567"/>
        </w:trPr>
        <w:tc>
          <w:tcPr>
            <w:tcW w:w="629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13665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5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350F9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>Иные документы</w:t>
            </w:r>
          </w:p>
        </w:tc>
        <w:tc>
          <w:tcPr>
            <w:tcW w:w="1769" w:type="dxa"/>
            <w:vAlign w:val="center"/>
          </w:tcPr>
          <w:p w:rsidR="00786B62" w:rsidRPr="00013665" w:rsidRDefault="00786B62" w:rsidP="0001366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86B62" w:rsidRPr="00013665" w:rsidRDefault="00786B62" w:rsidP="000136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zh-CN"/>
        </w:rPr>
      </w:pPr>
    </w:p>
    <w:p w:rsidR="00786B62" w:rsidRPr="00013665" w:rsidRDefault="00786B62" w:rsidP="00013665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013665">
        <w:rPr>
          <w:rFonts w:ascii="Times New Roman" w:hAnsi="Times New Roman" w:cs="Times New Roman"/>
          <w:sz w:val="24"/>
          <w:szCs w:val="24"/>
          <w:lang w:eastAsia="zh-CN"/>
        </w:rPr>
        <w:t>Зав</w:t>
      </w:r>
      <w:r>
        <w:rPr>
          <w:rFonts w:ascii="Times New Roman" w:hAnsi="Times New Roman" w:cs="Times New Roman"/>
          <w:sz w:val="24"/>
          <w:szCs w:val="24"/>
          <w:lang w:eastAsia="zh-CN"/>
        </w:rPr>
        <w:t>едующий  ____________________  Файзрахманова Г.М</w:t>
      </w:r>
    </w:p>
    <w:p w:rsidR="00786B62" w:rsidRPr="00013665" w:rsidRDefault="00786B62" w:rsidP="00013665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01366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</w:t>
      </w:r>
    </w:p>
    <w:p w:rsidR="00786B62" w:rsidRPr="00013665" w:rsidRDefault="00786B62" w:rsidP="00013665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01366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М.П.</w:t>
      </w:r>
    </w:p>
    <w:p w:rsidR="00786B62" w:rsidRPr="00013665" w:rsidRDefault="00786B62" w:rsidP="00013665">
      <w:pPr>
        <w:rPr>
          <w:rFonts w:ascii="Times New Roman" w:hAnsi="Times New Roman" w:cs="Times New Roman"/>
          <w:sz w:val="24"/>
          <w:szCs w:val="24"/>
        </w:rPr>
      </w:pPr>
    </w:p>
    <w:p w:rsidR="00786B62" w:rsidRPr="00013665" w:rsidRDefault="00786B62" w:rsidP="00013665">
      <w:pPr>
        <w:autoSpaceDE w:val="0"/>
        <w:autoSpaceDN w:val="0"/>
        <w:adjustRightInd w:val="0"/>
        <w:spacing w:after="0" w:line="240" w:lineRule="auto"/>
        <w:ind w:left="1042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786B62" w:rsidRPr="00013665" w:rsidRDefault="00786B62" w:rsidP="00013665">
      <w:pPr>
        <w:autoSpaceDE w:val="0"/>
        <w:autoSpaceDN w:val="0"/>
        <w:adjustRightInd w:val="0"/>
        <w:spacing w:after="0" w:line="240" w:lineRule="auto"/>
        <w:ind w:left="1042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786B62" w:rsidRPr="00C717B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Pr="00C717B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Pr="00C717B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Pr="00C717B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Pr="00C717B2" w:rsidRDefault="00786B62" w:rsidP="005E600E">
      <w:pPr>
        <w:spacing w:after="16"/>
        <w:ind w:right="5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6B62" w:rsidRPr="00C50E2C" w:rsidRDefault="00786B62" w:rsidP="005E600E">
      <w:pPr>
        <w:framePr w:w="10330" w:wrap="auto" w:hAnchor="text"/>
        <w:rPr>
          <w:color w:val="auto"/>
        </w:rPr>
        <w:sectPr w:rsidR="00786B62" w:rsidRPr="00C50E2C" w:rsidSect="000642FC">
          <w:footerReference w:type="even" r:id="rId9"/>
          <w:footerReference w:type="default" r:id="rId10"/>
          <w:pgSz w:w="11902" w:h="16841"/>
          <w:pgMar w:top="180" w:right="420" w:bottom="426" w:left="720" w:header="720" w:footer="0" w:gutter="0"/>
          <w:pgNumType w:start="0"/>
          <w:cols w:space="720"/>
          <w:titlePg/>
          <w:docGrid w:linePitch="299"/>
        </w:sectPr>
      </w:pPr>
    </w:p>
    <w:p w:rsidR="00786B62" w:rsidRDefault="00786B62" w:rsidP="00EF54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</w:t>
      </w:r>
      <w:r w:rsidRPr="004E2856">
        <w:rPr>
          <w:rFonts w:ascii="Times New Roman" w:hAnsi="Times New Roman" w:cs="Times New Roman"/>
          <w:sz w:val="24"/>
          <w:szCs w:val="24"/>
          <w:lang w:eastAsia="zh-CN"/>
        </w:rPr>
        <w:t xml:space="preserve">  Приложение </w:t>
      </w:r>
      <w:r>
        <w:rPr>
          <w:rFonts w:ascii="Times New Roman" w:hAnsi="Times New Roman" w:cs="Times New Roman"/>
          <w:sz w:val="24"/>
          <w:szCs w:val="24"/>
          <w:lang w:eastAsia="zh-CN"/>
        </w:rPr>
        <w:t>3</w:t>
      </w:r>
    </w:p>
    <w:p w:rsidR="00786B62" w:rsidRPr="00EB3C92" w:rsidRDefault="00786B62" w:rsidP="00EF542D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B3C92">
        <w:rPr>
          <w:rFonts w:ascii="Times New Roman" w:hAnsi="Times New Roman" w:cs="Times New Roman"/>
          <w:color w:val="auto"/>
          <w:sz w:val="28"/>
          <w:szCs w:val="28"/>
        </w:rPr>
        <w:t>Журнал</w:t>
      </w:r>
    </w:p>
    <w:p w:rsidR="00786B62" w:rsidRDefault="00786B62" w:rsidP="00EF542D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B3C92">
        <w:rPr>
          <w:rFonts w:ascii="Times New Roman" w:hAnsi="Times New Roman" w:cs="Times New Roman"/>
          <w:color w:val="auto"/>
          <w:sz w:val="28"/>
          <w:szCs w:val="28"/>
        </w:rPr>
        <w:t xml:space="preserve"> регистрации  заявлений родителей (законных представителей) о приёме ребёнка</w:t>
      </w:r>
    </w:p>
    <w:tbl>
      <w:tblPr>
        <w:tblW w:w="16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7"/>
        <w:gridCol w:w="913"/>
        <w:gridCol w:w="915"/>
        <w:gridCol w:w="2487"/>
        <w:gridCol w:w="2410"/>
        <w:gridCol w:w="2268"/>
        <w:gridCol w:w="1417"/>
        <w:gridCol w:w="851"/>
        <w:gridCol w:w="1134"/>
        <w:gridCol w:w="709"/>
        <w:gridCol w:w="1275"/>
        <w:gridCol w:w="1276"/>
      </w:tblGrid>
      <w:tr w:rsidR="00786B62" w:rsidRPr="000F6933" w:rsidTr="009E0BC8">
        <w:trPr>
          <w:trHeight w:val="436"/>
        </w:trPr>
        <w:tc>
          <w:tcPr>
            <w:tcW w:w="647" w:type="dxa"/>
            <w:vMerge w:val="restart"/>
            <w:vAlign w:val="center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E0B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913" w:type="dxa"/>
            <w:vMerge w:val="restart"/>
            <w:vAlign w:val="center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E0BC8">
              <w:rPr>
                <w:rFonts w:ascii="Times New Roman" w:hAnsi="Times New Roman" w:cs="Times New Roman"/>
                <w:sz w:val="20"/>
                <w:szCs w:val="20"/>
              </w:rPr>
              <w:t>Дата приема заявления</w:t>
            </w:r>
          </w:p>
        </w:tc>
        <w:tc>
          <w:tcPr>
            <w:tcW w:w="915" w:type="dxa"/>
            <w:vMerge w:val="restart"/>
            <w:vAlign w:val="center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E0BC8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  <w:tc>
          <w:tcPr>
            <w:tcW w:w="2487" w:type="dxa"/>
            <w:vMerge w:val="restart"/>
            <w:vAlign w:val="center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E0BC8">
              <w:rPr>
                <w:rFonts w:ascii="Times New Roman" w:hAnsi="Times New Roman" w:cs="Times New Roman"/>
                <w:sz w:val="20"/>
                <w:szCs w:val="20"/>
              </w:rPr>
              <w:t>Ф.И.О. ребенка, дата рождения</w:t>
            </w:r>
          </w:p>
        </w:tc>
        <w:tc>
          <w:tcPr>
            <w:tcW w:w="2410" w:type="dxa"/>
            <w:vMerge w:val="restart"/>
            <w:vAlign w:val="center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E0BC8">
              <w:rPr>
                <w:rFonts w:ascii="Times New Roman" w:hAnsi="Times New Roman" w:cs="Times New Roman"/>
                <w:sz w:val="20"/>
                <w:szCs w:val="20"/>
              </w:rPr>
              <w:t>Ф.И.О. заявителя</w:t>
            </w:r>
          </w:p>
        </w:tc>
        <w:tc>
          <w:tcPr>
            <w:tcW w:w="2268" w:type="dxa"/>
            <w:vMerge w:val="restart"/>
            <w:vAlign w:val="center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E0BC8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(пребывания) ребенка</w:t>
            </w:r>
          </w:p>
        </w:tc>
        <w:tc>
          <w:tcPr>
            <w:tcW w:w="4111" w:type="dxa"/>
            <w:gridSpan w:val="4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BC8">
              <w:rPr>
                <w:rFonts w:ascii="Times New Roman" w:hAnsi="Times New Roman" w:cs="Times New Roman"/>
                <w:sz w:val="20"/>
                <w:szCs w:val="20"/>
              </w:rPr>
              <w:t>Предоставленные документы</w:t>
            </w:r>
          </w:p>
        </w:tc>
        <w:tc>
          <w:tcPr>
            <w:tcW w:w="1275" w:type="dxa"/>
            <w:vMerge w:val="restart"/>
            <w:vAlign w:val="center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E0BC8">
              <w:rPr>
                <w:rFonts w:ascii="Times New Roman" w:hAnsi="Times New Roman" w:cs="Times New Roman"/>
                <w:sz w:val="20"/>
                <w:szCs w:val="20"/>
              </w:rPr>
              <w:t>Подпись родителя (законного представителя), о получении расписки</w:t>
            </w:r>
          </w:p>
        </w:tc>
        <w:tc>
          <w:tcPr>
            <w:tcW w:w="1276" w:type="dxa"/>
            <w:vMerge w:val="restart"/>
            <w:vAlign w:val="center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E0BC8"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документы</w:t>
            </w:r>
          </w:p>
        </w:tc>
      </w:tr>
      <w:tr w:rsidR="00786B62" w:rsidRPr="000F6933" w:rsidTr="009E0BC8">
        <w:trPr>
          <w:cantSplit/>
          <w:trHeight w:val="2152"/>
        </w:trPr>
        <w:tc>
          <w:tcPr>
            <w:tcW w:w="647" w:type="dxa"/>
            <w:vMerge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vMerge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7" w:type="dxa"/>
            <w:vMerge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  <w:vAlign w:val="center"/>
          </w:tcPr>
          <w:p w:rsidR="00786B62" w:rsidRPr="009E0BC8" w:rsidRDefault="00786B62" w:rsidP="009E0B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BC8">
              <w:rPr>
                <w:rFonts w:ascii="Times New Roman" w:hAnsi="Times New Roman" w:cs="Times New Roman"/>
                <w:sz w:val="20"/>
                <w:szCs w:val="20"/>
              </w:rPr>
              <w:t>Паспорт или документ, удостоверяющий личность родителя (законного представителя)</w:t>
            </w:r>
          </w:p>
        </w:tc>
        <w:tc>
          <w:tcPr>
            <w:tcW w:w="851" w:type="dxa"/>
            <w:textDirection w:val="btLr"/>
          </w:tcPr>
          <w:p w:rsidR="00786B62" w:rsidRPr="009E0BC8" w:rsidRDefault="00786B62" w:rsidP="009E0BC8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BC8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</w:t>
            </w:r>
          </w:p>
        </w:tc>
        <w:tc>
          <w:tcPr>
            <w:tcW w:w="1134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786B62" w:rsidRPr="009E0BC8" w:rsidRDefault="00786B62" w:rsidP="009E0BC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BC8">
              <w:rPr>
                <w:rFonts w:ascii="Times New Roman" w:hAnsi="Times New Roman" w:cs="Times New Roman"/>
                <w:sz w:val="20"/>
                <w:szCs w:val="20"/>
              </w:rPr>
              <w:t>свидетельство о регистрации по месту жительства (пребывания)</w:t>
            </w:r>
          </w:p>
          <w:p w:rsidR="00786B62" w:rsidRPr="009E0BC8" w:rsidRDefault="00786B62" w:rsidP="009E0BC8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786B62" w:rsidRPr="009E0BC8" w:rsidRDefault="00786B62" w:rsidP="009E0B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BC8">
              <w:rPr>
                <w:rFonts w:ascii="Times New Roman" w:hAnsi="Times New Roman" w:cs="Times New Roman"/>
                <w:sz w:val="20"/>
                <w:szCs w:val="20"/>
              </w:rPr>
              <w:t>Иные документы</w:t>
            </w:r>
          </w:p>
        </w:tc>
        <w:tc>
          <w:tcPr>
            <w:tcW w:w="1275" w:type="dxa"/>
            <w:vMerge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6B62" w:rsidRPr="000F6933" w:rsidTr="009E0BC8">
        <w:trPr>
          <w:cantSplit/>
          <w:trHeight w:val="636"/>
        </w:trPr>
        <w:tc>
          <w:tcPr>
            <w:tcW w:w="647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7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786B62" w:rsidRPr="009E0BC8" w:rsidRDefault="00786B62" w:rsidP="009E0B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786B62" w:rsidRPr="009E0BC8" w:rsidRDefault="00786B62" w:rsidP="009E0BC8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786B62" w:rsidRPr="009E0BC8" w:rsidRDefault="00786B62" w:rsidP="009E0BC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6B62" w:rsidRPr="000F6933" w:rsidTr="009E0BC8">
        <w:trPr>
          <w:cantSplit/>
          <w:trHeight w:val="675"/>
        </w:trPr>
        <w:tc>
          <w:tcPr>
            <w:tcW w:w="647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7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786B62" w:rsidRPr="009E0BC8" w:rsidRDefault="00786B62" w:rsidP="009E0B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786B62" w:rsidRPr="009E0BC8" w:rsidRDefault="00786B62" w:rsidP="009E0BC8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786B62" w:rsidRPr="009E0BC8" w:rsidRDefault="00786B62" w:rsidP="009E0BC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6B62" w:rsidRPr="000F6933" w:rsidTr="009E0BC8">
        <w:trPr>
          <w:cantSplit/>
          <w:trHeight w:val="660"/>
        </w:trPr>
        <w:tc>
          <w:tcPr>
            <w:tcW w:w="647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7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786B62" w:rsidRPr="009E0BC8" w:rsidRDefault="00786B62" w:rsidP="009E0B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786B62" w:rsidRPr="009E0BC8" w:rsidRDefault="00786B62" w:rsidP="009E0BC8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786B62" w:rsidRPr="009E0BC8" w:rsidRDefault="00786B62" w:rsidP="009E0BC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6B62" w:rsidRPr="000F6933" w:rsidTr="009E0BC8">
        <w:trPr>
          <w:cantSplit/>
          <w:trHeight w:val="534"/>
        </w:trPr>
        <w:tc>
          <w:tcPr>
            <w:tcW w:w="647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7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786B62" w:rsidRPr="009E0BC8" w:rsidRDefault="00786B62" w:rsidP="009E0BC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786B62" w:rsidRPr="009E0BC8" w:rsidRDefault="00786B62" w:rsidP="009E0BC8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786B62" w:rsidRPr="009E0BC8" w:rsidRDefault="00786B62" w:rsidP="009E0BC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6B62" w:rsidRPr="009E0BC8" w:rsidRDefault="00786B62" w:rsidP="009E0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6B62" w:rsidRPr="00F97550" w:rsidRDefault="00786B62" w:rsidP="003B6D4F">
      <w:pPr>
        <w:pStyle w:val="Style9"/>
        <w:widowControl/>
        <w:spacing w:line="240" w:lineRule="auto"/>
        <w:jc w:val="left"/>
      </w:pPr>
    </w:p>
    <w:sectPr w:rsidR="00786B62" w:rsidRPr="00F97550" w:rsidSect="00AC5823">
      <w:footerReference w:type="even" r:id="rId11"/>
      <w:footerReference w:type="default" r:id="rId12"/>
      <w:footerReference w:type="first" r:id="rId13"/>
      <w:pgSz w:w="16841" w:h="11902" w:orient="landscape"/>
      <w:pgMar w:top="548" w:right="399" w:bottom="369" w:left="466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B62" w:rsidRDefault="00786B62">
      <w:pPr>
        <w:spacing w:after="0" w:line="240" w:lineRule="auto"/>
      </w:pPr>
      <w:r>
        <w:separator/>
      </w:r>
    </w:p>
  </w:endnote>
  <w:endnote w:type="continuationSeparator" w:id="0">
    <w:p w:rsidR="00786B62" w:rsidRDefault="00786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B62" w:rsidRDefault="00786B62">
    <w:pPr>
      <w:spacing w:after="217"/>
      <w:ind w:right="51"/>
      <w:jc w:val="right"/>
    </w:pPr>
    <w:fldSimple w:instr=" PAGE   \* MERGEFORMAT ">
      <w:r>
        <w:t>2</w:t>
      </w:r>
    </w:fldSimple>
    <w:r>
      <w:t xml:space="preserve"> </w:t>
    </w:r>
  </w:p>
  <w:p w:rsidR="00786B62" w:rsidRDefault="00786B62">
    <w:pPr>
      <w:spacing w:after="0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B62" w:rsidRDefault="00786B62">
    <w:pPr>
      <w:spacing w:after="217"/>
      <w:ind w:right="51"/>
      <w:jc w:val="right"/>
    </w:pPr>
  </w:p>
  <w:p w:rsidR="00786B62" w:rsidRDefault="00786B62">
    <w:pPr>
      <w:spacing w:after="0"/>
    </w:pP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B62" w:rsidRDefault="00786B62">
    <w:pPr>
      <w:spacing w:after="217"/>
      <w:ind w:right="339"/>
      <w:jc w:val="right"/>
    </w:pPr>
    <w:fldSimple w:instr=" PAGE   \* MERGEFORMAT ">
      <w:r>
        <w:t>2</w:t>
      </w:r>
    </w:fldSimple>
    <w:r>
      <w:t xml:space="preserve"> </w:t>
    </w:r>
  </w:p>
  <w:p w:rsidR="00786B62" w:rsidRDefault="00786B62">
    <w:pPr>
      <w:spacing w:after="0"/>
      <w:ind w:left="173"/>
    </w:pPr>
    <w: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B62" w:rsidRDefault="00786B62">
    <w:pPr>
      <w:spacing w:after="217"/>
      <w:ind w:right="339"/>
      <w:jc w:val="right"/>
    </w:pPr>
    <w:fldSimple w:instr=" PAGE   \* MERGEFORMAT ">
      <w:r>
        <w:rPr>
          <w:noProof/>
        </w:rPr>
        <w:t>1</w:t>
      </w:r>
    </w:fldSimple>
    <w:r>
      <w:t xml:space="preserve"> </w:t>
    </w:r>
  </w:p>
  <w:p w:rsidR="00786B62" w:rsidRDefault="00786B62">
    <w:pPr>
      <w:spacing w:after="0"/>
      <w:ind w:left="173"/>
    </w:pPr>
    <w: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B62" w:rsidRDefault="00786B6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B62" w:rsidRDefault="00786B62">
      <w:pPr>
        <w:spacing w:after="0" w:line="240" w:lineRule="auto"/>
      </w:pPr>
      <w:r>
        <w:separator/>
      </w:r>
    </w:p>
  </w:footnote>
  <w:footnote w:type="continuationSeparator" w:id="0">
    <w:p w:rsidR="00786B62" w:rsidRDefault="00786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6F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E6C85"/>
    <w:multiLevelType w:val="hybridMultilevel"/>
    <w:tmpl w:val="D8E66CDE"/>
    <w:lvl w:ilvl="0" w:tplc="E132CE28">
      <w:start w:val="1"/>
      <w:numFmt w:val="bullet"/>
      <w:lvlText w:val="–"/>
      <w:lvlJc w:val="left"/>
      <w:pPr>
        <w:ind w:left="87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8C54E11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C5E43B0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F066439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080E573C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F9B676D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DE2858B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61A8DC5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1D0A734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2">
    <w:nsid w:val="16E21BF5"/>
    <w:multiLevelType w:val="multilevel"/>
    <w:tmpl w:val="E9B684A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4"/>
      <w:numFmt w:val="decimal"/>
      <w:isLgl/>
      <w:lvlText w:val="%1.%2"/>
      <w:lvlJc w:val="left"/>
      <w:pPr>
        <w:ind w:left="780" w:hanging="4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cs="Times New Roman" w:hint="default"/>
      </w:rPr>
    </w:lvl>
  </w:abstractNum>
  <w:abstractNum w:abstractNumId="3">
    <w:nsid w:val="1F3D19B1"/>
    <w:multiLevelType w:val="multilevel"/>
    <w:tmpl w:val="8658406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">
    <w:nsid w:val="21B13FDA"/>
    <w:multiLevelType w:val="hybridMultilevel"/>
    <w:tmpl w:val="96885E1C"/>
    <w:lvl w:ilvl="0" w:tplc="D430C11E">
      <w:start w:val="4"/>
      <w:numFmt w:val="upperRoman"/>
      <w:lvlText w:val="%1."/>
      <w:lvlJc w:val="left"/>
      <w:pPr>
        <w:ind w:left="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8BC1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FEB03A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C1E26F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4A6ED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01EAC9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35101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60611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E982A6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5">
    <w:nsid w:val="251416B3"/>
    <w:multiLevelType w:val="multilevel"/>
    <w:tmpl w:val="FEA4884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6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513B0"/>
    <w:multiLevelType w:val="hybridMultilevel"/>
    <w:tmpl w:val="DEE8FF48"/>
    <w:lvl w:ilvl="0" w:tplc="0A9C4236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4722E1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510882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5FC0C3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66E9F5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0CA493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D3AB16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84A5C1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0A8C7C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>
    <w:nsid w:val="2D8623A5"/>
    <w:multiLevelType w:val="multilevel"/>
    <w:tmpl w:val="397EF6C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5AC43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3B3A9E"/>
    <w:multiLevelType w:val="hybridMultilevel"/>
    <w:tmpl w:val="DC3680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6B147D3"/>
    <w:multiLevelType w:val="hybridMultilevel"/>
    <w:tmpl w:val="80D6080C"/>
    <w:lvl w:ilvl="0" w:tplc="1AA6BC22">
      <w:start w:val="1"/>
      <w:numFmt w:val="decimal"/>
      <w:pStyle w:val="Heading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E7F072CA">
      <w:start w:val="1"/>
      <w:numFmt w:val="lowerLetter"/>
      <w:lvlText w:val="%2"/>
      <w:lvlJc w:val="left"/>
      <w:pPr>
        <w:ind w:left="3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514C5D9C">
      <w:start w:val="1"/>
      <w:numFmt w:val="lowerRoman"/>
      <w:lvlText w:val="%3"/>
      <w:lvlJc w:val="left"/>
      <w:pPr>
        <w:ind w:left="4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A68CEA58">
      <w:start w:val="1"/>
      <w:numFmt w:val="decimal"/>
      <w:lvlText w:val="%4"/>
      <w:lvlJc w:val="left"/>
      <w:pPr>
        <w:ind w:left="5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C0B8E414">
      <w:start w:val="1"/>
      <w:numFmt w:val="lowerLetter"/>
      <w:lvlText w:val="%5"/>
      <w:lvlJc w:val="left"/>
      <w:pPr>
        <w:ind w:left="5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64FA3F92">
      <w:start w:val="1"/>
      <w:numFmt w:val="lowerRoman"/>
      <w:lvlText w:val="%6"/>
      <w:lvlJc w:val="left"/>
      <w:pPr>
        <w:ind w:left="6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3820A386">
      <w:start w:val="1"/>
      <w:numFmt w:val="decimal"/>
      <w:lvlText w:val="%7"/>
      <w:lvlJc w:val="left"/>
      <w:pPr>
        <w:ind w:left="7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D0DC2438">
      <w:start w:val="1"/>
      <w:numFmt w:val="lowerLetter"/>
      <w:lvlText w:val="%8"/>
      <w:lvlJc w:val="left"/>
      <w:pPr>
        <w:ind w:left="8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E166C03E">
      <w:start w:val="1"/>
      <w:numFmt w:val="lowerRoman"/>
      <w:lvlText w:val="%9"/>
      <w:lvlJc w:val="left"/>
      <w:pPr>
        <w:ind w:left="8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2">
    <w:nsid w:val="508668C3"/>
    <w:multiLevelType w:val="hybridMultilevel"/>
    <w:tmpl w:val="79DC4B08"/>
    <w:lvl w:ilvl="0" w:tplc="FDE03F1A">
      <w:start w:val="1"/>
      <w:numFmt w:val="bullet"/>
      <w:lvlText w:val="–"/>
      <w:lvlJc w:val="left"/>
      <w:pPr>
        <w:ind w:left="7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2DB84AB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88C1A5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3F4E1AD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550E0B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3F004EB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5B094F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2380B8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1AC3FC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3">
    <w:nsid w:val="58935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8D2EE0"/>
    <w:multiLevelType w:val="hybridMultilevel"/>
    <w:tmpl w:val="FC62D336"/>
    <w:lvl w:ilvl="0" w:tplc="4E72D6F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590A3C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A666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D2648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4C70F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B22A8A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C380BF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226A81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5A282C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5">
    <w:nsid w:val="78052833"/>
    <w:multiLevelType w:val="multilevel"/>
    <w:tmpl w:val="DF7AEE2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6">
    <w:nsid w:val="79EC2BF9"/>
    <w:multiLevelType w:val="hybridMultilevel"/>
    <w:tmpl w:val="6E3C6440"/>
    <w:lvl w:ilvl="0" w:tplc="68FAA822">
      <w:start w:val="1"/>
      <w:numFmt w:val="bullet"/>
      <w:lvlText w:val=""/>
      <w:lvlJc w:val="left"/>
      <w:pPr>
        <w:ind w:left="141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2BA7E3A">
      <w:start w:val="1"/>
      <w:numFmt w:val="bullet"/>
      <w:lvlText w:val="o"/>
      <w:lvlJc w:val="left"/>
      <w:pPr>
        <w:ind w:left="214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B04EEC2">
      <w:start w:val="1"/>
      <w:numFmt w:val="bullet"/>
      <w:lvlText w:val="▪"/>
      <w:lvlJc w:val="left"/>
      <w:pPr>
        <w:ind w:left="28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03E56FA">
      <w:start w:val="1"/>
      <w:numFmt w:val="bullet"/>
      <w:lvlText w:val="•"/>
      <w:lvlJc w:val="left"/>
      <w:pPr>
        <w:ind w:left="358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42784B16">
      <w:start w:val="1"/>
      <w:numFmt w:val="bullet"/>
      <w:lvlText w:val="o"/>
      <w:lvlJc w:val="left"/>
      <w:pPr>
        <w:ind w:left="430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0FF8FC90">
      <w:start w:val="1"/>
      <w:numFmt w:val="bullet"/>
      <w:lvlText w:val="▪"/>
      <w:lvlJc w:val="left"/>
      <w:pPr>
        <w:ind w:left="502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276D4E0">
      <w:start w:val="1"/>
      <w:numFmt w:val="bullet"/>
      <w:lvlText w:val="•"/>
      <w:lvlJc w:val="left"/>
      <w:pPr>
        <w:ind w:left="574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3FA5E82">
      <w:start w:val="1"/>
      <w:numFmt w:val="bullet"/>
      <w:lvlText w:val="o"/>
      <w:lvlJc w:val="left"/>
      <w:pPr>
        <w:ind w:left="64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9B6719C">
      <w:start w:val="1"/>
      <w:numFmt w:val="bullet"/>
      <w:lvlText w:val="▪"/>
      <w:lvlJc w:val="left"/>
      <w:pPr>
        <w:ind w:left="718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7">
    <w:nsid w:val="7F595EFC"/>
    <w:multiLevelType w:val="multilevel"/>
    <w:tmpl w:val="8A8C8E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6"/>
  </w:num>
  <w:num w:numId="5">
    <w:abstractNumId w:val="15"/>
  </w:num>
  <w:num w:numId="6">
    <w:abstractNumId w:val="1"/>
  </w:num>
  <w:num w:numId="7">
    <w:abstractNumId w:val="14"/>
  </w:num>
  <w:num w:numId="8">
    <w:abstractNumId w:val="4"/>
  </w:num>
  <w:num w:numId="9">
    <w:abstractNumId w:val="17"/>
  </w:num>
  <w:num w:numId="10">
    <w:abstractNumId w:val="5"/>
  </w:num>
  <w:num w:numId="11">
    <w:abstractNumId w:val="11"/>
  </w:num>
  <w:num w:numId="12">
    <w:abstractNumId w:val="11"/>
    <w:lvlOverride w:ilvl="0">
      <w:startOverride w:val="3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6"/>
  </w:num>
  <w:num w:numId="16">
    <w:abstractNumId w:val="8"/>
  </w:num>
  <w:num w:numId="17">
    <w:abstractNumId w:val="9"/>
  </w:num>
  <w:num w:numId="18">
    <w:abstractNumId w:val="0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1A9B"/>
    <w:rsid w:val="00013665"/>
    <w:rsid w:val="00022DE0"/>
    <w:rsid w:val="00035C83"/>
    <w:rsid w:val="0004346B"/>
    <w:rsid w:val="00045D44"/>
    <w:rsid w:val="00053928"/>
    <w:rsid w:val="000606B5"/>
    <w:rsid w:val="00063F41"/>
    <w:rsid w:val="000642FC"/>
    <w:rsid w:val="00065F30"/>
    <w:rsid w:val="00071BF2"/>
    <w:rsid w:val="00071E6C"/>
    <w:rsid w:val="000927F3"/>
    <w:rsid w:val="000B33FA"/>
    <w:rsid w:val="000D04D2"/>
    <w:rsid w:val="000D0BCB"/>
    <w:rsid w:val="000D52BB"/>
    <w:rsid w:val="000E1BC2"/>
    <w:rsid w:val="000E224E"/>
    <w:rsid w:val="000F266D"/>
    <w:rsid w:val="000F6933"/>
    <w:rsid w:val="000F76CC"/>
    <w:rsid w:val="000F7C33"/>
    <w:rsid w:val="001242D1"/>
    <w:rsid w:val="001560DF"/>
    <w:rsid w:val="0016470F"/>
    <w:rsid w:val="001652D6"/>
    <w:rsid w:val="001A35FD"/>
    <w:rsid w:val="001B42B7"/>
    <w:rsid w:val="001C6639"/>
    <w:rsid w:val="001E4B5C"/>
    <w:rsid w:val="001F1287"/>
    <w:rsid w:val="001F31E4"/>
    <w:rsid w:val="00214F53"/>
    <w:rsid w:val="00231A9B"/>
    <w:rsid w:val="00265AA6"/>
    <w:rsid w:val="002B5CB5"/>
    <w:rsid w:val="002C7520"/>
    <w:rsid w:val="002D718D"/>
    <w:rsid w:val="002F1007"/>
    <w:rsid w:val="002F25FE"/>
    <w:rsid w:val="002F516F"/>
    <w:rsid w:val="003061AE"/>
    <w:rsid w:val="0031339A"/>
    <w:rsid w:val="00320B8D"/>
    <w:rsid w:val="003262FD"/>
    <w:rsid w:val="00352EC6"/>
    <w:rsid w:val="00383933"/>
    <w:rsid w:val="003A6C2C"/>
    <w:rsid w:val="003B2D81"/>
    <w:rsid w:val="003B6D4F"/>
    <w:rsid w:val="003D65A8"/>
    <w:rsid w:val="0041286C"/>
    <w:rsid w:val="004225F6"/>
    <w:rsid w:val="00447790"/>
    <w:rsid w:val="004532FF"/>
    <w:rsid w:val="004630B7"/>
    <w:rsid w:val="00465E75"/>
    <w:rsid w:val="00475270"/>
    <w:rsid w:val="00483004"/>
    <w:rsid w:val="004C446D"/>
    <w:rsid w:val="004D16F6"/>
    <w:rsid w:val="004E2856"/>
    <w:rsid w:val="00501C9E"/>
    <w:rsid w:val="0051515D"/>
    <w:rsid w:val="00521D63"/>
    <w:rsid w:val="00561CD5"/>
    <w:rsid w:val="00576CDF"/>
    <w:rsid w:val="00581F75"/>
    <w:rsid w:val="0058433D"/>
    <w:rsid w:val="00585035"/>
    <w:rsid w:val="005A4AA5"/>
    <w:rsid w:val="005C47AB"/>
    <w:rsid w:val="005D604A"/>
    <w:rsid w:val="005E26BA"/>
    <w:rsid w:val="005E600E"/>
    <w:rsid w:val="005F4E11"/>
    <w:rsid w:val="00603CE8"/>
    <w:rsid w:val="00631AA8"/>
    <w:rsid w:val="0064224A"/>
    <w:rsid w:val="00696E73"/>
    <w:rsid w:val="006D3AF6"/>
    <w:rsid w:val="006F6ED4"/>
    <w:rsid w:val="00725C9F"/>
    <w:rsid w:val="00771E51"/>
    <w:rsid w:val="00781BE6"/>
    <w:rsid w:val="00786B62"/>
    <w:rsid w:val="0079495B"/>
    <w:rsid w:val="007A4D56"/>
    <w:rsid w:val="007A5FAE"/>
    <w:rsid w:val="007C1E91"/>
    <w:rsid w:val="007C4E42"/>
    <w:rsid w:val="007D0047"/>
    <w:rsid w:val="007E4EEB"/>
    <w:rsid w:val="007F3BE4"/>
    <w:rsid w:val="007F7869"/>
    <w:rsid w:val="0081636A"/>
    <w:rsid w:val="008462A2"/>
    <w:rsid w:val="008530A1"/>
    <w:rsid w:val="0085613D"/>
    <w:rsid w:val="00860235"/>
    <w:rsid w:val="00887DC1"/>
    <w:rsid w:val="00892207"/>
    <w:rsid w:val="008B1264"/>
    <w:rsid w:val="008B6685"/>
    <w:rsid w:val="0090053C"/>
    <w:rsid w:val="00901F65"/>
    <w:rsid w:val="009341D3"/>
    <w:rsid w:val="00941A44"/>
    <w:rsid w:val="0094213D"/>
    <w:rsid w:val="009477C8"/>
    <w:rsid w:val="00953D53"/>
    <w:rsid w:val="00955634"/>
    <w:rsid w:val="009579BA"/>
    <w:rsid w:val="00975A2E"/>
    <w:rsid w:val="00987B94"/>
    <w:rsid w:val="009D0FC2"/>
    <w:rsid w:val="009E0BC8"/>
    <w:rsid w:val="00A00159"/>
    <w:rsid w:val="00A03C66"/>
    <w:rsid w:val="00A21BA9"/>
    <w:rsid w:val="00A43189"/>
    <w:rsid w:val="00A50C77"/>
    <w:rsid w:val="00A7268B"/>
    <w:rsid w:val="00A952FD"/>
    <w:rsid w:val="00AC5823"/>
    <w:rsid w:val="00AE34FD"/>
    <w:rsid w:val="00AF3C7E"/>
    <w:rsid w:val="00B20AF8"/>
    <w:rsid w:val="00B23F61"/>
    <w:rsid w:val="00B26ADD"/>
    <w:rsid w:val="00B61767"/>
    <w:rsid w:val="00B712D6"/>
    <w:rsid w:val="00B756CC"/>
    <w:rsid w:val="00BA2043"/>
    <w:rsid w:val="00BC4F0A"/>
    <w:rsid w:val="00BF2AC6"/>
    <w:rsid w:val="00BF6BA0"/>
    <w:rsid w:val="00C50E2C"/>
    <w:rsid w:val="00C6120F"/>
    <w:rsid w:val="00C717B2"/>
    <w:rsid w:val="00C934E9"/>
    <w:rsid w:val="00CA1596"/>
    <w:rsid w:val="00CA415C"/>
    <w:rsid w:val="00CA450E"/>
    <w:rsid w:val="00CD1418"/>
    <w:rsid w:val="00CD26D7"/>
    <w:rsid w:val="00D03B01"/>
    <w:rsid w:val="00D118F4"/>
    <w:rsid w:val="00D26D63"/>
    <w:rsid w:val="00D53EFB"/>
    <w:rsid w:val="00D60DD1"/>
    <w:rsid w:val="00D719CC"/>
    <w:rsid w:val="00D82523"/>
    <w:rsid w:val="00DD43B7"/>
    <w:rsid w:val="00DD4CC3"/>
    <w:rsid w:val="00E0009B"/>
    <w:rsid w:val="00E14ED5"/>
    <w:rsid w:val="00E20128"/>
    <w:rsid w:val="00E35F24"/>
    <w:rsid w:val="00E77361"/>
    <w:rsid w:val="00EA17C9"/>
    <w:rsid w:val="00EB3C92"/>
    <w:rsid w:val="00EB417A"/>
    <w:rsid w:val="00EE1EC0"/>
    <w:rsid w:val="00EF00FD"/>
    <w:rsid w:val="00EF542D"/>
    <w:rsid w:val="00F01A06"/>
    <w:rsid w:val="00F12246"/>
    <w:rsid w:val="00F350F9"/>
    <w:rsid w:val="00F351F9"/>
    <w:rsid w:val="00F46B81"/>
    <w:rsid w:val="00F46BFD"/>
    <w:rsid w:val="00F71F20"/>
    <w:rsid w:val="00F76EEE"/>
    <w:rsid w:val="00F97550"/>
    <w:rsid w:val="00FA4675"/>
    <w:rsid w:val="00FB0535"/>
    <w:rsid w:val="00FD293C"/>
    <w:rsid w:val="00FE4532"/>
    <w:rsid w:val="00FE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264"/>
    <w:pPr>
      <w:spacing w:after="160" w:line="259" w:lineRule="auto"/>
    </w:pPr>
    <w:rPr>
      <w:rFonts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1264"/>
    <w:pPr>
      <w:keepNext/>
      <w:keepLines/>
      <w:numPr>
        <w:numId w:val="11"/>
      </w:numPr>
      <w:spacing w:after="0" w:line="240" w:lineRule="auto"/>
      <w:ind w:left="10" w:right="68" w:hanging="10"/>
      <w:jc w:val="center"/>
      <w:outlineLvl w:val="0"/>
    </w:pPr>
    <w:rPr>
      <w:rFonts w:ascii="Times New Roman" w:hAnsi="Times New Roman" w:cs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B1264"/>
    <w:pPr>
      <w:keepNext/>
      <w:keepLines/>
      <w:spacing w:after="15" w:line="240" w:lineRule="auto"/>
      <w:ind w:left="5216"/>
      <w:jc w:val="right"/>
      <w:outlineLvl w:val="1"/>
    </w:pPr>
    <w:rPr>
      <w:rFonts w:ascii="Times New Roman" w:hAnsi="Times New Roman" w:cs="Times New Roman"/>
      <w:sz w:val="18"/>
      <w:u w:val="single" w:color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B1264"/>
    <w:rPr>
      <w:rFonts w:ascii="Times New Roman" w:hAnsi="Times New Roman" w:cs="Times New Roman"/>
      <w:b/>
      <w:color w:val="000000"/>
      <w:sz w:val="2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B1264"/>
    <w:rPr>
      <w:rFonts w:ascii="Times New Roman" w:hAnsi="Times New Roman" w:cs="Times New Roman"/>
      <w:color w:val="000000"/>
      <w:sz w:val="22"/>
      <w:u w:val="single" w:color="000000"/>
    </w:rPr>
  </w:style>
  <w:style w:type="table" w:customStyle="1" w:styleId="TableGrid">
    <w:name w:val="TableGrid"/>
    <w:uiPriority w:val="99"/>
    <w:rsid w:val="008B12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5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3EFB"/>
    <w:rPr>
      <w:rFonts w:ascii="Tahoma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rsid w:val="00576CD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99"/>
    <w:qFormat/>
    <w:rsid w:val="00576CD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E77361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D82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82523"/>
    <w:rPr>
      <w:rFonts w:ascii="Calibri" w:hAnsi="Calibri" w:cs="Calibri"/>
      <w:color w:val="000000"/>
    </w:rPr>
  </w:style>
  <w:style w:type="paragraph" w:customStyle="1" w:styleId="Style5">
    <w:name w:val="Style5"/>
    <w:basedOn w:val="Normal"/>
    <w:uiPriority w:val="99"/>
    <w:rsid w:val="004E285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Normal"/>
    <w:uiPriority w:val="99"/>
    <w:rsid w:val="004E2856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Normal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Normal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Normal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Normal"/>
    <w:uiPriority w:val="99"/>
    <w:rsid w:val="004E285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Normal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DefaultParagraphFont"/>
    <w:uiPriority w:val="99"/>
    <w:rsid w:val="004E2856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DefaultParagraphFont"/>
    <w:uiPriority w:val="99"/>
    <w:rsid w:val="004E2856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DefaultParagraphFont"/>
    <w:uiPriority w:val="99"/>
    <w:rsid w:val="004E28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DefaultParagraphFont"/>
    <w:uiPriority w:val="99"/>
    <w:rsid w:val="004E2856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DefaultParagraphFont"/>
    <w:uiPriority w:val="99"/>
    <w:rsid w:val="004E285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DefaultParagraphFont"/>
    <w:uiPriority w:val="99"/>
    <w:rsid w:val="004E2856"/>
    <w:rPr>
      <w:rFonts w:ascii="Arial" w:hAnsi="Arial" w:cs="Arial"/>
      <w:b/>
      <w:bCs/>
      <w:i/>
      <w:iCs/>
      <w:sz w:val="12"/>
      <w:szCs w:val="12"/>
    </w:rPr>
  </w:style>
  <w:style w:type="paragraph" w:styleId="Footer">
    <w:name w:val="footer"/>
    <w:basedOn w:val="Normal"/>
    <w:link w:val="FooterChar"/>
    <w:uiPriority w:val="99"/>
    <w:rsid w:val="0002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22DE0"/>
    <w:rPr>
      <w:rFonts w:ascii="Calibri" w:hAnsi="Calibri" w:cs="Calibri"/>
      <w:color w:val="000000"/>
    </w:rPr>
  </w:style>
  <w:style w:type="table" w:styleId="TableGrid0">
    <w:name w:val="Table Grid"/>
    <w:basedOn w:val="TableNormal"/>
    <w:uiPriority w:val="99"/>
    <w:rsid w:val="0038393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51515D"/>
    <w:rPr>
      <w:rFonts w:cs="Calibri"/>
      <w:color w:val="000000"/>
    </w:rPr>
  </w:style>
  <w:style w:type="table" w:customStyle="1" w:styleId="1">
    <w:name w:val="Сетка таблицы1"/>
    <w:uiPriority w:val="99"/>
    <w:rsid w:val="000F266D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8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13</Pages>
  <Words>4639</Words>
  <Characters>26443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eDemidova</dc:creator>
  <cp:keywords/>
  <dc:description/>
  <cp:lastModifiedBy>Админ</cp:lastModifiedBy>
  <cp:revision>2</cp:revision>
  <cp:lastPrinted>2020-12-01T13:56:00Z</cp:lastPrinted>
  <dcterms:created xsi:type="dcterms:W3CDTF">2020-12-14T20:13:00Z</dcterms:created>
  <dcterms:modified xsi:type="dcterms:W3CDTF">2020-12-14T20:13:00Z</dcterms:modified>
</cp:coreProperties>
</file>